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91B" w:rsidRPr="00437EBB" w:rsidRDefault="00437EBB" w:rsidP="001A1998">
      <w:pPr>
        <w:tabs>
          <w:tab w:val="left" w:pos="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-314960</wp:posOffset>
            </wp:positionH>
            <wp:positionV relativeFrom="margin">
              <wp:posOffset>-478155</wp:posOffset>
            </wp:positionV>
            <wp:extent cx="6539230" cy="2115820"/>
            <wp:effectExtent l="0" t="0" r="0" b="0"/>
            <wp:wrapSquare wrapText="bothSides"/>
            <wp:docPr id="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28487" r="32217" b="5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r w:rsidRPr="00437EBB">
        <w:rPr>
          <w:rFonts w:ascii="Verdana" w:eastAsia="Arial Unicode MS" w:hAnsi="Verdana" w:cs="Arial Unicode MS"/>
          <w:b/>
        </w:rPr>
        <w:t>A BDL KFT. ÁLTAL KIFEJLESZTETT, TÖBB SZEMPONTÚ, INTEGRÁLT KÖZMŰVAGYON-ÉRTÉKELÉSI ADATBÁZIS – TIKA SZOFTVER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A hatékony, fenntartható és biztonságos víziközmű-szolgáltatás, valamint a felelős és víziközműveink értékének megőrzését célzó közművagyon-gazdálkodás alapfeltételeinek megteremtése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437EB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r>
        <w:rPr>
          <w:noProof/>
          <w:lang w:eastAsia="hu-HU"/>
        </w:rPr>
        <w:drawing>
          <wp:inline distT="0" distB="0" distL="0" distR="0" wp14:anchorId="5C2ACD78" wp14:editId="7119618A">
            <wp:extent cx="3543300" cy="2254885"/>
            <wp:effectExtent l="0" t="0" r="0" b="0"/>
            <wp:docPr id="7" name="Kép 28" descr="tika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 descr="tika_smal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63" t="16208" r="21071" b="2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5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391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A1998" w:rsidRPr="00437EBB" w:rsidRDefault="001A1998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A1998" w:rsidRDefault="001A1998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>
        <w:rPr>
          <w:rFonts w:ascii="Verdana" w:eastAsia="Arial Unicode MS" w:hAnsi="Verdana" w:cs="Arial Unicode MS"/>
        </w:rPr>
        <w:t>A</w:t>
      </w:r>
      <w:r>
        <w:rPr>
          <w:rFonts w:ascii="Verdana" w:eastAsia="Arial Unicode MS" w:hAnsi="Verdana" w:cs="Arial Unicode MS"/>
        </w:rPr>
        <w:t xml:space="preserve">z V. Nemzetközi Vízi Közmű Konferencia és Szakkiállítás keretében meghirdetett, a </w:t>
      </w:r>
      <w:proofErr w:type="spellStart"/>
      <w:r>
        <w:rPr>
          <w:rFonts w:ascii="Verdana" w:eastAsia="Arial Unicode MS" w:hAnsi="Verdana" w:cs="Arial Unicode MS"/>
        </w:rPr>
        <w:t>MaVíz</w:t>
      </w:r>
      <w:proofErr w:type="spellEnd"/>
      <w:r>
        <w:rPr>
          <w:rFonts w:ascii="Verdana" w:eastAsia="Arial Unicode MS" w:hAnsi="Verdana" w:cs="Arial Unicode MS"/>
        </w:rPr>
        <w:t xml:space="preserve"> által delegált Bíráló Bizottság által zsűrizett, </w:t>
      </w:r>
      <w:proofErr w:type="spellStart"/>
      <w:r w:rsidRPr="001A1998">
        <w:rPr>
          <w:rFonts w:ascii="Verdana" w:eastAsia="Arial Unicode MS" w:hAnsi="Verdana" w:cs="Arial Unicode MS"/>
          <w:b/>
        </w:rPr>
        <w:t>Öko-Aqua</w:t>
      </w:r>
      <w:proofErr w:type="spellEnd"/>
      <w:r w:rsidRPr="001A1998">
        <w:rPr>
          <w:rFonts w:ascii="Verdana" w:eastAsia="Arial Unicode MS" w:hAnsi="Verdana" w:cs="Arial Unicode MS"/>
          <w:b/>
        </w:rPr>
        <w:t xml:space="preserve"> 2012 Vásári Díját a TIKA szoftver nyerte el</w:t>
      </w:r>
      <w:r>
        <w:rPr>
          <w:rFonts w:ascii="Verdana" w:eastAsia="Arial Unicode MS" w:hAnsi="Verdana" w:cs="Arial Unicode MS"/>
        </w:rPr>
        <w:t>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  <w:sectPr w:rsidR="00BF391B" w:rsidRPr="00437EBB" w:rsidSect="008C159E">
          <w:headerReference w:type="default" r:id="rId10"/>
          <w:footerReference w:type="even" r:id="rId11"/>
          <w:footerReference w:type="default" r:id="rId12"/>
          <w:pgSz w:w="11906" w:h="16838"/>
          <w:pgMar w:top="1417" w:right="1417" w:bottom="1417" w:left="1417" w:header="0" w:footer="246" w:gutter="0"/>
          <w:pgNumType w:start="1"/>
          <w:cols w:space="708"/>
          <w:docGrid w:linePitch="360"/>
        </w:sect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  <w:sectPr w:rsidR="00BF391B" w:rsidRPr="00437EBB" w:rsidSect="00F230EC">
          <w:headerReference w:type="default" r:id="rId13"/>
          <w:footerReference w:type="default" r:id="rId14"/>
          <w:type w:val="continuous"/>
          <w:pgSz w:w="11906" w:h="16838"/>
          <w:pgMar w:top="1417" w:right="1417" w:bottom="1417" w:left="1417" w:header="0" w:footer="664" w:gutter="0"/>
          <w:pgNumType w:start="1"/>
          <w:cols w:space="708"/>
          <w:docGrid w:linePitch="360"/>
        </w:sect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outlineLvl w:val="0"/>
        <w:rPr>
          <w:rFonts w:ascii="Verdana" w:eastAsia="Arial Unicode MS" w:hAnsi="Verdana" w:cs="Arial Unicode MS"/>
          <w:b/>
        </w:rPr>
      </w:pPr>
      <w:r w:rsidRPr="00437EBB">
        <w:rPr>
          <w:rFonts w:ascii="Verdana" w:eastAsia="Arial Unicode MS" w:hAnsi="Verdana" w:cs="Arial Unicode MS"/>
          <w:b/>
        </w:rPr>
        <w:lastRenderedPageBreak/>
        <w:t>Víz, környezet, víziközművek és vagyongazdálkodás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 xml:space="preserve">Környezetünk védelmében és a lakosság egészséges ivóvízzel történő ellátásában kulcsfontosságú szerepet töltenek be </w:t>
      </w:r>
      <w:r w:rsidR="00D45602" w:rsidRPr="00437EBB">
        <w:rPr>
          <w:rFonts w:ascii="Verdana" w:eastAsia="Arial Unicode MS" w:hAnsi="Verdana" w:cs="Arial Unicode MS"/>
        </w:rPr>
        <w:t>a víziközművek</w:t>
      </w:r>
      <w:r w:rsidR="00D45602">
        <w:rPr>
          <w:rFonts w:ascii="Verdana" w:eastAsia="Arial Unicode MS" w:hAnsi="Verdana" w:cs="Arial Unicode MS"/>
        </w:rPr>
        <w:t>,</w:t>
      </w:r>
      <w:r w:rsidRPr="00437EBB">
        <w:rPr>
          <w:rFonts w:ascii="Verdana" w:eastAsia="Arial Unicode MS" w:hAnsi="Verdana" w:cs="Arial Unicode MS"/>
        </w:rPr>
        <w:t xml:space="preserve"> a vízbázisaink védelmétől kezdődően, a talajban elhelyezkedő vezetékhálózatokon át, a felszíni és felszín alatti vizeinket</w:t>
      </w:r>
      <w:r w:rsidR="00D45602">
        <w:rPr>
          <w:rFonts w:ascii="Verdana" w:eastAsia="Arial Unicode MS" w:hAnsi="Verdana" w:cs="Arial Unicode MS"/>
        </w:rPr>
        <w:t xml:space="preserve"> óvó tisztítóművekig bezárólag</w:t>
      </w:r>
      <w:r w:rsidRPr="00437EBB">
        <w:rPr>
          <w:rFonts w:ascii="Verdana" w:eastAsia="Arial Unicode MS" w:hAnsi="Verdana" w:cs="Arial Unicode MS"/>
        </w:rPr>
        <w:t>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Víziközműveink értékének és jó műszaki állapotának megőrzése ma már nem csak jól felfogott önérdekünk, hanem az új törvényi szabályozás (2011. évi CCIX. törvény a víziközmű-szolgáltatásról) értelmében jogszabályi kötelezettség is.</w:t>
      </w:r>
      <w:r w:rsidRPr="00437EBB">
        <w:t xml:space="preserve"> </w:t>
      </w:r>
      <w:r w:rsidRPr="00437EBB">
        <w:rPr>
          <w:rFonts w:ascii="Verdana" w:eastAsia="Arial Unicode MS" w:hAnsi="Verdana" w:cs="Arial Unicode MS"/>
        </w:rPr>
        <w:t xml:space="preserve">2012. július 15-től minden üzemeltetési szerződés kötelező mellékletét képezi a víziközművek vagyonértékelése és a teljes hazai infrastruktúrát legkésőbb </w:t>
      </w:r>
      <w:r w:rsidR="00C136DF">
        <w:rPr>
          <w:rFonts w:ascii="Verdana" w:eastAsia="Arial Unicode MS" w:hAnsi="Verdana" w:cs="Arial Unicode MS"/>
        </w:rPr>
        <w:t xml:space="preserve">törvényi módosításoknak megfelelően </w:t>
      </w:r>
      <w:bookmarkStart w:id="0" w:name="_GoBack"/>
      <w:bookmarkEnd w:id="0"/>
      <w:r w:rsidRPr="00437EBB">
        <w:rPr>
          <w:rFonts w:ascii="Verdana" w:eastAsia="Arial Unicode MS" w:hAnsi="Verdana" w:cs="Arial Unicode MS"/>
        </w:rPr>
        <w:t>201</w:t>
      </w:r>
      <w:r w:rsidR="00C136DF">
        <w:rPr>
          <w:rFonts w:ascii="Verdana" w:eastAsia="Arial Unicode MS" w:hAnsi="Verdana" w:cs="Arial Unicode MS"/>
        </w:rPr>
        <w:t>9</w:t>
      </w:r>
      <w:r w:rsidRPr="00437EBB">
        <w:rPr>
          <w:rFonts w:ascii="Verdana" w:eastAsia="Arial Unicode MS" w:hAnsi="Verdana" w:cs="Arial Unicode MS"/>
        </w:rPr>
        <w:t xml:space="preserve">. december 31-ig értékelni kell. 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A több éves –1</w:t>
      </w:r>
      <w:r w:rsidR="00D45602">
        <w:rPr>
          <w:rFonts w:ascii="Verdana" w:eastAsia="Arial Unicode MS" w:hAnsi="Verdana" w:cs="Arial Unicode MS"/>
        </w:rPr>
        <w:t>2</w:t>
      </w:r>
      <w:r w:rsidRPr="00437EBB">
        <w:rPr>
          <w:rFonts w:ascii="Verdana" w:eastAsia="Arial Unicode MS" w:hAnsi="Verdana" w:cs="Arial Unicode MS"/>
        </w:rPr>
        <w:t>00 %-ot meghaladó – inflációt és értékvesztést szenvedett közművagyon, törvényben előírt leltár és állapotfelvétele, valamint vagyonértékelése, továbbá a 15-évre előre tekintő gördülő fejlesztési tervezés</w:t>
      </w:r>
      <w:r w:rsidR="00D05FC5">
        <w:rPr>
          <w:rFonts w:ascii="Verdana" w:eastAsia="Arial Unicode MS" w:hAnsi="Verdana" w:cs="Arial Unicode MS"/>
        </w:rPr>
        <w:t>,</w:t>
      </w:r>
      <w:r w:rsidRPr="00437EBB">
        <w:rPr>
          <w:rFonts w:ascii="Verdana" w:eastAsia="Arial Unicode MS" w:hAnsi="Verdana" w:cs="Arial Unicode MS"/>
        </w:rPr>
        <w:t xml:space="preserve"> egy kellően megalapozott rövid-középtávú fejlesztési lehetőséget biztosít és a víziközmű-szolgáltatás hosszú távú fenntarthatóságának megteremtését célozza, ugyanakkor jelentős feladatot is jelent a szakma számára.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Ehhez a komoly kihívást jelentő feladathoz kínál hatékony támogatást a BDL Kft. által kifejlesztett Több szempontú Integrált Közművagyon-értékelési Adatbázis – TIKA szoftver.</w:t>
      </w:r>
    </w:p>
    <w:p w:rsidR="001A1998" w:rsidRDefault="006B737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  <w:b/>
        </w:rPr>
      </w:pPr>
      <w:r>
        <w:rPr>
          <w:noProof/>
          <w:lang w:eastAsia="hu-HU"/>
        </w:rPr>
        <w:drawing>
          <wp:inline distT="0" distB="0" distL="0" distR="0">
            <wp:extent cx="946150" cy="457200"/>
            <wp:effectExtent l="0" t="0" r="6350" b="0"/>
            <wp:docPr id="10" name="Kép 29" descr="tika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 descr="tika_sm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5" t="16214" r="21086" b="3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998" w:rsidRDefault="001A1998">
      <w:pPr>
        <w:ind w:left="0"/>
        <w:rPr>
          <w:rFonts w:ascii="Verdana" w:eastAsia="Arial Unicode MS" w:hAnsi="Verdana" w:cs="Arial Unicode MS"/>
          <w:b/>
        </w:rPr>
      </w:pPr>
      <w:r>
        <w:rPr>
          <w:rFonts w:ascii="Verdana" w:eastAsia="Arial Unicode MS" w:hAnsi="Verdana" w:cs="Arial Unicode MS"/>
          <w:b/>
        </w:rPr>
        <w:br w:type="page"/>
      </w:r>
    </w:p>
    <w:p w:rsidR="00BF391B" w:rsidRPr="001A1998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  <w:b/>
        </w:rPr>
        <w:lastRenderedPageBreak/>
        <w:t>A szoftver rövid bemutatása</w:t>
      </w:r>
    </w:p>
    <w:p w:rsidR="00BF391B" w:rsidRPr="00437EBB" w:rsidRDefault="00BF391B" w:rsidP="001A1998">
      <w:pPr>
        <w:spacing w:before="120" w:after="120" w:line="276" w:lineRule="auto"/>
        <w:ind w:left="0"/>
        <w:jc w:val="both"/>
        <w:rPr>
          <w:rFonts w:ascii="Verdana" w:hAnsi="Verdana"/>
        </w:rPr>
      </w:pPr>
      <w:r w:rsidRPr="00437EBB">
        <w:rPr>
          <w:rFonts w:ascii="Verdana" w:hAnsi="Verdana"/>
        </w:rPr>
        <w:t xml:space="preserve">A TIKA szoftver fejlesztésének célja egy olyan eszköz biztosítása, mely a közművagyon-értékelő számára hatékony támogatást nyújt a szakszerű, magas színvonalú, hatékony és eredményes közművagyon-értékelés elvégzéséhez. 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Egy település közművagyonának felmérése, vagyonértékének meghatározása számos szakterület együttműködését feltételezi.</w:t>
      </w:r>
    </w:p>
    <w:p w:rsidR="001A1998" w:rsidRDefault="001A1998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Szolgáltatásunk újdonsága, hogy a víziközművek több szempontú integrált vagyonértékelése az ingatlanvagyon-értékelési szakma által alkalmazott értékelési módszertant ötvözi a mérnöki tudományterület, és a vagyongazdálkodási szakterület sajátosságaival. Ennek eredményeként a megállapított vagyonérték mellett a felelős vagyongazdálkodást az üzemvitel szempontjából további értékes információkkal támogatja: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 nyilvántartási rendszer alapját képező objektum szintű, strukturált adatbázissal,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</w:t>
      </w:r>
      <w:r w:rsidR="00D05FC5">
        <w:rPr>
          <w:rFonts w:ascii="Verdana" w:hAnsi="Verdana"/>
        </w:rPr>
        <w:t>z ellátás biztonságának és hatékonyságának megteremtéséhez, fenntartásához szükséges rekonstrukciós, ill.</w:t>
      </w:r>
      <w:r w:rsidRPr="00437EBB">
        <w:rPr>
          <w:rFonts w:ascii="Verdana" w:hAnsi="Verdana"/>
        </w:rPr>
        <w:t xml:space="preserve"> pótlási szükségletek előrejelzésével.</w:t>
      </w:r>
    </w:p>
    <w:p w:rsidR="001A1998" w:rsidRDefault="001A1998" w:rsidP="001A1998">
      <w:pPr>
        <w:spacing w:before="120" w:after="120" w:line="276" w:lineRule="auto"/>
        <w:ind w:left="0"/>
        <w:jc w:val="both"/>
        <w:rPr>
          <w:rFonts w:ascii="Verdana" w:hAnsi="Verdana"/>
        </w:rPr>
      </w:pPr>
    </w:p>
    <w:p w:rsidR="00BF391B" w:rsidRPr="00437EBB" w:rsidRDefault="00BF391B" w:rsidP="001A1998">
      <w:pPr>
        <w:spacing w:before="120" w:after="120" w:line="276" w:lineRule="auto"/>
        <w:ind w:left="0"/>
        <w:jc w:val="both"/>
        <w:rPr>
          <w:rFonts w:ascii="Verdana" w:hAnsi="Verdana"/>
        </w:rPr>
      </w:pPr>
      <w:r w:rsidRPr="00437EBB">
        <w:rPr>
          <w:rFonts w:ascii="Verdana" w:hAnsi="Verdana"/>
        </w:rPr>
        <w:t>A TIKA nyilvántartási és vagyonértékelési szoftver segítségével az alábbi műveletek és értékelések elvégzése kiemelkedő színvonalon és hatékonyan lehetséges: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 víziközművekről rendelkezésre álló heterogén adatforrások egységes adatbázisba rendezése,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vagyon-, és eszközleltár kialakítása, illetve a megfelelő adatstruktúrába rendezése,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állapotfelmérés eredményeinek feldolgozása és egységes állagmutatók kialakítása,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állapotértékelés, a meglévő állapot-felmérési dokumentációk és helyszíni bejárás tapasztalatainak feldolgozása és rendszerezése,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 várható élettartamok és pótlási költségek meghatározása,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 várható pótlási/rekonstrukciós szükségletek előrejelzése.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eastAsia="Arial Unicode MS" w:hAnsi="Verdana" w:cs="Arial Unicode MS"/>
        </w:rPr>
        <w:t>A TIKA főbb jellemzői: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Több szempontúság: összetett, szakmailag elkülönülő, ugyanakkor egymásra épülő műszaki, gazdasági, ill. vagyongazdálkodási feladatok elvégzésének folyamatát köti össze.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Biztosítja az egyes szakterületek munkáját támogató alapértelmezett adatbázist (fajlagos költségmutatók, várható élettartamok, leírási kulcsok stb.) és felhasználó barát kezelőfelületet.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Az értékelés egymásra épülő szintjeihez input és output adat beviteli és kapcsolódási felületet biztosít.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 xml:space="preserve">Kompatibilis az input és output oldalon a szakmában alkalmazott szoftverekkel (Excel, CAD stb.) 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 xml:space="preserve">A szoftver elsősorban standardizálható projekteket szolgál ki, a lehetőségekhez mérten „automatikusan”. Az összetettebb projektek esetén az „automatikus” feldolgozási lehetőség mellett biztosítja az egyedi értékelés lehetőségét. 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lastRenderedPageBreak/>
        <w:t xml:space="preserve">Az értékelt objektumokat a szoftver egységes formátumban dolgozza fel, illetve jeleníti meg. 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Az adott projekt feldolgozása során létrejövő objektum együttes adatbázisa, hozzárendelhető a megrendelő eszközleltárához.</w:t>
      </w:r>
    </w:p>
    <w:p w:rsidR="00BF391B" w:rsidRPr="00437EBB" w:rsidRDefault="00BF391B" w:rsidP="001A1998">
      <w:pPr>
        <w:numPr>
          <w:ilvl w:val="0"/>
          <w:numId w:val="38"/>
        </w:numPr>
        <w:tabs>
          <w:tab w:val="clear" w:pos="360"/>
          <w:tab w:val="num" w:pos="709"/>
        </w:tabs>
        <w:spacing w:before="120" w:after="120" w:line="276" w:lineRule="auto"/>
        <w:ind w:left="709" w:hanging="425"/>
        <w:jc w:val="both"/>
        <w:rPr>
          <w:rFonts w:ascii="Verdana" w:hAnsi="Verdana"/>
        </w:rPr>
      </w:pPr>
      <w:r w:rsidRPr="00437EBB">
        <w:rPr>
          <w:rFonts w:ascii="Verdana" w:hAnsi="Verdana"/>
        </w:rPr>
        <w:t>A megrendelői igények és visszajelzések alapján a szoftver a későbbiek során továbbfejleszthető.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</w:rPr>
      </w:pPr>
      <w:r w:rsidRPr="00437EBB">
        <w:rPr>
          <w:rFonts w:ascii="Verdana" w:hAnsi="Verdana"/>
        </w:rPr>
        <w:t xml:space="preserve">A közművagyon-értékelés a közművagyon nyilvántartási értékének rendezésével, a fenntartható, hatékony közművagyon-gazdálkodás és értékmegőrzés feltételeinek megteremtésével, a kapcsolódó pótlási szükségletek előrejelzésével, a vagyonértékelés összetett műszaki-gazdasági szempontjainak és feltételrendszerének komplex egységben történő kezelésével </w:t>
      </w:r>
      <w:r w:rsidRPr="00437EBB">
        <w:rPr>
          <w:rFonts w:ascii="Verdana" w:hAnsi="Verdana"/>
          <w:b/>
        </w:rPr>
        <w:t>hatékonyan támogatja a biztonságos és hosszútávon fenntartható víziközmű-szolgáltatást, ezzel jelentősen hozzájárul vízkészleteink és a vízi környezet védelméhez.</w:t>
      </w:r>
    </w:p>
    <w:p w:rsidR="00BF391B" w:rsidRPr="00437EBB" w:rsidRDefault="00BF391B" w:rsidP="001A1998">
      <w:pPr>
        <w:tabs>
          <w:tab w:val="left" w:pos="2730"/>
        </w:tabs>
        <w:spacing w:before="120" w:after="120" w:line="276" w:lineRule="auto"/>
        <w:ind w:left="0"/>
        <w:jc w:val="both"/>
        <w:rPr>
          <w:rFonts w:ascii="Verdana" w:eastAsia="Arial Unicode MS" w:hAnsi="Verdana" w:cs="Arial Unicode MS"/>
          <w:b/>
        </w:rPr>
      </w:pPr>
    </w:p>
    <w:p w:rsidR="00282D19" w:rsidRDefault="00282D19" w:rsidP="001A1998">
      <w:pPr>
        <w:pStyle w:val="Listaszerbekezds"/>
        <w:numPr>
          <w:ilvl w:val="0"/>
          <w:numId w:val="46"/>
        </w:numPr>
        <w:spacing w:before="120" w:after="120" w:line="276" w:lineRule="auto"/>
        <w:rPr>
          <w:rFonts w:ascii="Verdana" w:eastAsia="Arial Unicode MS" w:hAnsi="Verdana" w:cs="Arial Unicode MS"/>
        </w:rPr>
      </w:pPr>
      <w:r w:rsidRPr="00185171">
        <w:rPr>
          <w:rFonts w:ascii="Verdana" w:eastAsia="Arial Unicode MS" w:hAnsi="Verdana" w:cs="Arial Unicode MS"/>
        </w:rPr>
        <w:br w:type="page"/>
      </w: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r w:rsidRPr="00185171">
        <w:rPr>
          <w:rFonts w:ascii="Verdana" w:eastAsia="Arial Unicode MS" w:hAnsi="Verdana" w:cs="Arial Unicode MS"/>
          <w:b/>
        </w:rPr>
        <w:lastRenderedPageBreak/>
        <w:t>TIKA folyamatábra</w:t>
      </w: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P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  <w:r w:rsidRPr="00282D19">
        <w:rPr>
          <w:rFonts w:ascii="Verdana" w:eastAsia="Arial Unicode MS" w:hAnsi="Verdana" w:cs="Arial Unicode MS"/>
          <w:noProof/>
          <w:lang w:eastAsia="hu-HU"/>
        </w:rPr>
        <w:drawing>
          <wp:inline distT="0" distB="0" distL="0" distR="0" wp14:anchorId="51EC54D5" wp14:editId="727F5B0C">
            <wp:extent cx="5760720" cy="4162947"/>
            <wp:effectExtent l="0" t="0" r="0" b="0"/>
            <wp:docPr id="3" name="Kép 3" descr="I:\VAGYONÉRTÉKELÉS\PR\Előadások_prezentációk\ppt-hez\folyamatá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VAGYONÉRTÉKELÉS\PR\Előadások_prezentációk\ppt-hez\folyamatábr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19" w:rsidRDefault="00282D19" w:rsidP="001A1998">
      <w:pPr>
        <w:spacing w:before="120" w:after="120" w:line="276" w:lineRule="auto"/>
        <w:ind w:left="0"/>
        <w:rPr>
          <w:rFonts w:ascii="Verdana" w:eastAsia="Arial Unicode MS" w:hAnsi="Verdana" w:cs="Arial Unicode MS"/>
        </w:rPr>
      </w:pPr>
      <w:r>
        <w:rPr>
          <w:rFonts w:ascii="Verdana" w:eastAsia="Arial Unicode MS" w:hAnsi="Verdana" w:cs="Arial Unicode MS"/>
        </w:rPr>
        <w:br w:type="page"/>
      </w: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r w:rsidRPr="00185171">
        <w:rPr>
          <w:rFonts w:ascii="Verdana" w:eastAsia="Arial Unicode MS" w:hAnsi="Verdana" w:cs="Arial Unicode MS"/>
          <w:b/>
        </w:rPr>
        <w:t>TIKA szoftver megjelenítése</w:t>
      </w: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  <w:r w:rsidRPr="00185171">
        <w:rPr>
          <w:rFonts w:ascii="Verdana" w:eastAsia="Arial Unicode MS" w:hAnsi="Verdana" w:cs="Arial Unicode MS"/>
          <w:noProof/>
          <w:lang w:eastAsia="hu-HU"/>
        </w:rPr>
        <w:drawing>
          <wp:inline distT="0" distB="0" distL="0" distR="0" wp14:anchorId="1AD4DC3D" wp14:editId="7311D3D1">
            <wp:extent cx="5760720" cy="3562953"/>
            <wp:effectExtent l="0" t="0" r="0" b="0"/>
            <wp:docPr id="4" name="Kép 4" descr="I:\VAGYONÉRTÉKELÉS\PR\Előadások_prezentációk\ppt-hez\tika outpu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VAGYONÉRTÉKELÉS\PR\Előadások_prezentációk\ppt-hez\tika output (2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171" w:rsidRDefault="00185171" w:rsidP="001A1998">
      <w:pPr>
        <w:spacing w:before="120" w:after="120" w:line="276" w:lineRule="auto"/>
        <w:ind w:left="0"/>
        <w:rPr>
          <w:rFonts w:ascii="Verdana" w:eastAsia="Arial Unicode MS" w:hAnsi="Verdana" w:cs="Arial Unicode MS"/>
        </w:rPr>
      </w:pPr>
      <w:r>
        <w:rPr>
          <w:rFonts w:ascii="Verdana" w:eastAsia="Arial Unicode MS" w:hAnsi="Verdana" w:cs="Arial Unicode MS"/>
        </w:rPr>
        <w:br w:type="page"/>
      </w: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185171" w:rsidRPr="00185171" w:rsidRDefault="00185171" w:rsidP="001A1998">
      <w:pPr>
        <w:tabs>
          <w:tab w:val="left" w:pos="2730"/>
        </w:tabs>
        <w:spacing w:before="120" w:after="120" w:line="276" w:lineRule="auto"/>
        <w:ind w:left="0"/>
        <w:jc w:val="center"/>
        <w:rPr>
          <w:rFonts w:ascii="Verdana" w:eastAsia="Arial Unicode MS" w:hAnsi="Verdana" w:cs="Arial Unicode MS"/>
          <w:b/>
        </w:rPr>
      </w:pPr>
      <w:proofErr w:type="spellStart"/>
      <w:r>
        <w:rPr>
          <w:rFonts w:ascii="Verdana" w:eastAsia="Arial Unicode MS" w:hAnsi="Verdana" w:cs="Arial Unicode MS"/>
          <w:b/>
        </w:rPr>
        <w:t>Öko-Aqua</w:t>
      </w:r>
      <w:proofErr w:type="spellEnd"/>
      <w:r>
        <w:rPr>
          <w:rFonts w:ascii="Verdana" w:eastAsia="Arial Unicode MS" w:hAnsi="Verdana" w:cs="Arial Unicode MS"/>
          <w:b/>
        </w:rPr>
        <w:t xml:space="preserve"> 2012 V</w:t>
      </w:r>
      <w:r w:rsidRPr="00185171">
        <w:rPr>
          <w:rFonts w:ascii="Verdana" w:eastAsia="Arial Unicode MS" w:hAnsi="Verdana" w:cs="Arial Unicode MS"/>
          <w:b/>
        </w:rPr>
        <w:t>ásári díj</w:t>
      </w:r>
    </w:p>
    <w:p w:rsidR="00185171" w:rsidRDefault="00185171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185171" w:rsidRPr="00185171" w:rsidRDefault="00185171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  <w:r>
        <w:rPr>
          <w:noProof/>
          <w:lang w:eastAsia="hu-HU"/>
        </w:rPr>
        <w:drawing>
          <wp:inline distT="0" distB="0" distL="0" distR="0" wp14:anchorId="0DF7F9F5" wp14:editId="7D3CD73C">
            <wp:extent cx="5715000" cy="4295775"/>
            <wp:effectExtent l="0" t="0" r="0" b="0"/>
            <wp:docPr id="5" name="Kép 5" descr="http://www.bdl.hu/_images/big/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dl.hu/_images/big/dsc0157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282D19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p w:rsidR="00282D19" w:rsidRPr="00437EBB" w:rsidRDefault="00282D19" w:rsidP="001A1998">
      <w:pPr>
        <w:tabs>
          <w:tab w:val="left" w:pos="2730"/>
        </w:tabs>
        <w:spacing w:before="120" w:after="120" w:line="276" w:lineRule="auto"/>
        <w:ind w:left="0"/>
        <w:rPr>
          <w:rFonts w:ascii="Verdana" w:eastAsia="Arial Unicode MS" w:hAnsi="Verdana" w:cs="Arial Unicode MS"/>
        </w:rPr>
      </w:pPr>
    </w:p>
    <w:sectPr w:rsidR="00282D19" w:rsidRPr="00437EBB" w:rsidSect="00BD3687">
      <w:pgSz w:w="11906" w:h="16838"/>
      <w:pgMar w:top="1044" w:right="1417" w:bottom="899" w:left="1417" w:header="0" w:footer="19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9FF" w:rsidRDefault="004259FF">
      <w:r>
        <w:separator/>
      </w:r>
    </w:p>
  </w:endnote>
  <w:endnote w:type="continuationSeparator" w:id="0">
    <w:p w:rsidR="004259FF" w:rsidRDefault="00425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HU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F" w:rsidRPr="00A65AAB" w:rsidRDefault="002E23DE">
    <w:pPr>
      <w:pStyle w:val="llb"/>
      <w:ind w:right="360" w:firstLine="360"/>
      <w:rPr>
        <w:rFonts w:ascii="Arial Narrow" w:hAnsi="Arial Narrow"/>
      </w:rPr>
    </w:pPr>
    <w:r w:rsidRPr="00A65AAB">
      <w:rPr>
        <w:rFonts w:ascii="Arial Narrow" w:hAnsi="Arial Narrow"/>
      </w:rPr>
      <w:fldChar w:fldCharType="begin"/>
    </w:r>
    <w:r w:rsidR="004259FF" w:rsidRPr="00A65AAB">
      <w:rPr>
        <w:rFonts w:ascii="Arial Narrow" w:hAnsi="Arial Narrow"/>
      </w:rPr>
      <w:instrText xml:space="preserve"> FILENAME \p </w:instrText>
    </w:r>
    <w:r w:rsidRPr="00A65AAB">
      <w:rPr>
        <w:rFonts w:ascii="Arial Narrow" w:hAnsi="Arial Narrow"/>
      </w:rPr>
      <w:fldChar w:fldCharType="separate"/>
    </w:r>
    <w:r w:rsidR="004259FF">
      <w:rPr>
        <w:rFonts w:ascii="Arial Narrow" w:hAnsi="Arial Narrow"/>
        <w:noProof/>
      </w:rPr>
      <w:t>I:\Marketing\Szervezetek_Partnerek\KSZGYSZ\környvéddíj\2013\VGL\Környezet Védelméért Díj pályázat_BDL TIKA.docx</w:t>
    </w:r>
    <w:r w:rsidRPr="00A65AAB">
      <w:rPr>
        <w:rFonts w:ascii="Arial Narrow" w:hAnsi="Arial Narrow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F" w:rsidRPr="00F230EC" w:rsidRDefault="004259FF">
    <w:pPr>
      <w:pStyle w:val="llb"/>
      <w:jc w:val="center"/>
      <w:rPr>
        <w:rFonts w:ascii="Verdana" w:hAnsi="Verdana"/>
        <w:sz w:val="18"/>
        <w:szCs w:val="18"/>
      </w:rPr>
    </w:pPr>
  </w:p>
  <w:p w:rsidR="004259FF" w:rsidRDefault="004259FF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F" w:rsidRDefault="002E23DE">
    <w:pPr>
      <w:pStyle w:val="llb"/>
      <w:jc w:val="center"/>
    </w:pPr>
    <w:r>
      <w:fldChar w:fldCharType="begin"/>
    </w:r>
    <w:r w:rsidR="006B737B">
      <w:instrText>PAGE   \* MERGEFORMAT</w:instrText>
    </w:r>
    <w:r>
      <w:fldChar w:fldCharType="separate"/>
    </w:r>
    <w:r w:rsidR="00C136DF">
      <w:rPr>
        <w:noProof/>
      </w:rPr>
      <w:t>3</w:t>
    </w:r>
    <w:r>
      <w:rPr>
        <w:noProof/>
      </w:rPr>
      <w:fldChar w:fldCharType="end"/>
    </w:r>
  </w:p>
  <w:p w:rsidR="004259FF" w:rsidRDefault="004259F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9FF" w:rsidRDefault="004259FF">
      <w:r>
        <w:separator/>
      </w:r>
    </w:p>
  </w:footnote>
  <w:footnote w:type="continuationSeparator" w:id="0">
    <w:p w:rsidR="004259FF" w:rsidRDefault="004259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F" w:rsidRDefault="004259FF" w:rsidP="00281266">
    <w:pPr>
      <w:pStyle w:val="lfej"/>
      <w:tabs>
        <w:tab w:val="clear" w:pos="4536"/>
        <w:tab w:val="clear" w:pos="9072"/>
        <w:tab w:val="left" w:pos="6120"/>
      </w:tabs>
      <w:ind w:left="0" w:right="-11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DA3E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  <w:r>
      <w:rPr>
        <w:noProof/>
        <w:lang w:eastAsia="hu-HU"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0CF65EF7" wp14:editId="62A5F09C">
              <wp:simplePos x="0" y="0"/>
              <wp:positionH relativeFrom="margin">
                <wp:posOffset>-411480</wp:posOffset>
              </wp:positionH>
              <wp:positionV relativeFrom="margin">
                <wp:posOffset>-1162685</wp:posOffset>
              </wp:positionV>
              <wp:extent cx="6438900" cy="982980"/>
              <wp:effectExtent l="0" t="0" r="0" b="0"/>
              <wp:wrapSquare wrapText="bothSides"/>
              <wp:docPr id="13" name="Vászon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Rectangle 49"/>
                      <wps:cNvSpPr>
                        <a:spLocks noChangeArrowheads="1"/>
                      </wps:cNvSpPr>
                      <wps:spPr bwMode="auto">
                        <a:xfrm>
                          <a:off x="8255" y="869315"/>
                          <a:ext cx="6430645" cy="17780"/>
                        </a:xfrm>
                        <a:prstGeom prst="rect">
                          <a:avLst/>
                        </a:prstGeom>
                        <a:solidFill>
                          <a:srgbClr val="00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45810" y="114935"/>
                          <a:ext cx="593090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00650" y="114300"/>
                          <a:ext cx="593090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2" descr="BDL_logo_final_szinatmentes_RGB_ki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405" y="114300"/>
                          <a:ext cx="15443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Vászon 47" o:spid="_x0000_s1026" editas="canvas" style="position:absolute;margin-left:-32.4pt;margin-top:-91.55pt;width:507pt;height:77.4pt;z-index:251658240;mso-position-horizontal-relative:margin;mso-position-vertical-relative:margin" coordsize="64389,98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OEJJTQPtAAAA&#10;AAAQASwAAAABAAIBLAAAAAEAAjhCSU0EJgAAAAAADgAAAAAAAAAAAAA/gAAAOEJJTQQNAAAAAAAE&#10;AAAAeD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tAAAAAFJnaHRsb25nAAAC&#10;p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I4QklNBAwA&#10;AAAAFMkAAAABAAAAoAAAAEcAAAHgAACFIAAAFK0AGAAB/9j/7QAMQWRvYmVfQ00AAf/uAA5BZG9i&#10;ZQBkgAAAAAH/2wCEAAwICAgJCAwJCQwRCwoLERUPDAwPFRgTExUTExgRDAwMDAwMEQwMDAwMDAwM&#10;DAwMDAwMDAwMDAwMDAwMDAwMDAwBDQsLDQ4NEA4OEBQODg4UFA4ODg4UEQwMDAwMEREMDAwMDAwR&#10;DAwMDAwMDAwMDAwMDAwMDAwMDAwMDAwMDAwMDP/AABEIAEc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QwAIBgYHBgUIBwcHCQkICgwUDQwLCwwZEhMPFB0aHx4dGhwcICQu&#10;JyAiLCMcHCg3KSwwMTQ0NB8nOT04MjwuMzQy/9sAQwEJCQkMCwwYDQ0YMiEcITIyMjIyMjIyMjIy&#10;MjIyMjIyMjIyMjIyMjIyMjIyMjIyMjIyMjIyMjIyMjIyMjIyMjIy/8AAEQgA0w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4389;height:9829;visibility:visible;mso-wrap-style:square">
                <v:fill o:detectmouseclick="t"/>
                <v:path o:connecttype="none"/>
              </v:shape>
              <v:rect id="Rectangle 49" o:spid="_x0000_s1028" style="position:absolute;left:82;top:8693;width:64307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iIsAA&#10;AADaAAAADwAAAGRycy9kb3ducmV2LnhtbERP24rCMBB9X/Afwgi+iKZakFKNsgjiBXTXywcMzdiW&#10;bSa1idr9+40g7NNwONeZLVpTiQc1rrSsYDSMQBBnVpecK7icV4MEhPPIGivLpOCXHCzmnY8Zpto+&#10;+UiPk89FCGGXooLC+zqV0mUFGXRDWxMH7mobgz7AJpe6wWcIN5UcR9FEGiw5NBRY07Kg7Od0Nwp4&#10;93VYT/pxndzWMtrLbWzK71ipXrf9nILw1Pp/8du90WE+vF55XT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JiIsAAAADaAAAADwAAAAAAAAAAAAAAAACYAgAAZHJzL2Rvd25y&#10;ZXYueG1sUEsFBgAAAAAEAAQA9QAAAIUDAAAAAA==&#10;" fillcolor="#039" stroked="f"/>
              <v:shape id="Picture 50" o:spid="_x0000_s1029" type="#_x0000_t75" style="position:absolute;left:58458;top:1149;width:5931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mIm3AAAAA2gAAAA8AAABkcnMvZG93bnJldi54bWxEj82KwjAUhffCvEO4A25kTHUhbcdURHTG&#10;rdoHuDTXtLS5KU3UzttPBMHl4fx8nPVmtJ240+AbxwoW8wQEceV0w0ZBeTl8pSB8QNbYOSYFf+Rh&#10;U3xM1phr9+AT3c/BiDjCPkcFdQh9LqWvarLo564njt7VDRZDlIOResBHHLedXCbJSlpsOBJq7GlX&#10;U9WebzZCTHnZ77Pf9Ocw4qy9ZSa9llulpp/j9htEoDG8w6/2USvI4Hkl3gB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2YibcAAAADaAAAADwAAAAAAAAAAAAAAAACfAgAA&#10;ZHJzL2Rvd25yZXYueG1sUEsFBgAAAAAEAAQA9wAAAIwDAAAAAA==&#10;">
                <v:imagedata r:id="rId4" o:title=""/>
              </v:shape>
              <v:shape id="Picture 51" o:spid="_x0000_s1030" type="#_x0000_t75" style="position:absolute;left:52006;top:1143;width:5931;height:6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4TOLCAAAA2wAAAA8AAABkcnMvZG93bnJldi54bWxET01rAjEQvQv+hzBCL+JmtSCymhVtaemh&#10;ImoLHofNdLN0M1mSVLf/vikI3ubxPme17m0rLuRD41jBNMtBEFdON1wr+Di9TBYgQkTW2DomBb8U&#10;YF0OBysstLvygS7HWIsUwqFABSbGrpAyVIYshsx1xIn7ct5iTNDXUnu8pnDbylmez6XFhlODwY6e&#10;DFXfxx+rQH4+nvvxaTvz72b3vNh7RnplpR5G/WYJIlIf7+Kb+02n+VP4/yUdI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eEziwgAAANsAAAAPAAAAAAAAAAAAAAAAAJ8C&#10;AABkcnMvZG93bnJldi54bWxQSwUGAAAAAAQABAD3AAAAjgMAAAAA&#10;">
                <v:imagedata r:id="rId5" o:title=""/>
              </v:shape>
              <v:shape id="Picture 52" o:spid="_x0000_s1031" type="#_x0000_t75" alt="BDL_logo_final_szinatmentes_RGB_kis" style="position:absolute;left:654;top:1143;width:15443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NdvAAAAA2wAAAA8AAABkcnMvZG93bnJldi54bWxET0uLwjAQvgv7H8IIXkRTK7hLNcqysKIn&#10;nwePQzO2xWZSmqi1v94Igrf5+J4zWzSmFDeqXWFZwWgYgSBOrS44U3A8/A9+QDiPrLG0TAoe5GAx&#10;/+rMMNH2zju67X0mQgi7BBXk3leJlC7NyaAb2oo4cGdbG/QB1pnUNd5DuCllHEUTabDg0JBjRX85&#10;pZf91SiIRzJ2B705frus366347ZYnlqlet3mdwrCU+M/4rd7pcP8GF6/h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tM128AAAADbAAAADwAAAAAAAAAAAAAAAACfAgAA&#10;ZHJzL2Rvd25yZXYueG1sUEsFBgAAAAAEAAQA9wAAAIwDAAAAAA==&#10;">
                <v:imagedata r:id="rId6" o:title="BDL_logo_final_szinatmentes_RGB_kis"/>
              </v:shape>
              <w10:wrap type="square" anchorx="margin" anchory="margin"/>
            </v:group>
          </w:pict>
        </mc:Fallback>
      </mc:AlternateContent>
    </w: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  <w:p w:rsidR="004259FF" w:rsidRPr="002E74BD" w:rsidRDefault="004259FF" w:rsidP="00052FCC">
    <w:pPr>
      <w:pStyle w:val="lfej"/>
      <w:tabs>
        <w:tab w:val="clear" w:pos="4536"/>
        <w:tab w:val="clear" w:pos="9072"/>
        <w:tab w:val="left" w:pos="6120"/>
      </w:tabs>
      <w:ind w:left="0" w:right="-1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00pt;height:390pt" o:bullet="t">
        <v:imagedata r:id="rId1" o:title=""/>
      </v:shape>
    </w:pict>
  </w:numPicBullet>
  <w:numPicBullet w:numPicBulletId="1">
    <w:pict>
      <v:shape id="_x0000_i1027" type="#_x0000_t75" style="width:18pt;height:12pt" o:bullet="t">
        <v:imagedata r:id="rId2" o:title=""/>
      </v:shape>
    </w:pict>
  </w:numPicBullet>
  <w:abstractNum w:abstractNumId="0">
    <w:nsid w:val="00D642C9"/>
    <w:multiLevelType w:val="hybridMultilevel"/>
    <w:tmpl w:val="8A7422EA"/>
    <w:lvl w:ilvl="0" w:tplc="040E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0E62407"/>
    <w:multiLevelType w:val="hybridMultilevel"/>
    <w:tmpl w:val="A8F8B9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EE4737"/>
    <w:multiLevelType w:val="hybridMultilevel"/>
    <w:tmpl w:val="B3AC601E"/>
    <w:lvl w:ilvl="0" w:tplc="9B64EE3A">
      <w:numFmt w:val="bullet"/>
      <w:lvlText w:val="-"/>
      <w:lvlJc w:val="left"/>
      <w:pPr>
        <w:ind w:left="3090" w:hanging="2730"/>
      </w:pPr>
      <w:rPr>
        <w:rFonts w:ascii="Verdana" w:eastAsia="Arial Unicode MS" w:hAnsi="Verdana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B36B53"/>
    <w:multiLevelType w:val="hybridMultilevel"/>
    <w:tmpl w:val="C1C8BA8A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BD58B4"/>
    <w:multiLevelType w:val="hybridMultilevel"/>
    <w:tmpl w:val="9780A7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D9608B"/>
    <w:multiLevelType w:val="hybridMultilevel"/>
    <w:tmpl w:val="FE442A34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>
    <w:nsid w:val="0D0C2F90"/>
    <w:multiLevelType w:val="hybridMultilevel"/>
    <w:tmpl w:val="77F43038"/>
    <w:lvl w:ilvl="0" w:tplc="563217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B9278A"/>
    <w:multiLevelType w:val="hybridMultilevel"/>
    <w:tmpl w:val="3FEA3E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ED003FF"/>
    <w:multiLevelType w:val="multilevel"/>
    <w:tmpl w:val="EBE2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EE35E5E"/>
    <w:multiLevelType w:val="multilevel"/>
    <w:tmpl w:val="571C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7E2D3C"/>
    <w:multiLevelType w:val="hybridMultilevel"/>
    <w:tmpl w:val="2424F0B0"/>
    <w:lvl w:ilvl="0" w:tplc="14F8AD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7803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3492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3063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DCD3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706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B67B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7CCE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3845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1D7A7A22"/>
    <w:multiLevelType w:val="multilevel"/>
    <w:tmpl w:val="3FEA3E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D77E50"/>
    <w:multiLevelType w:val="hybridMultilevel"/>
    <w:tmpl w:val="53C4F3FC"/>
    <w:lvl w:ilvl="0" w:tplc="8BC8FA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9821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0A2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2E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E8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483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24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41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AA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0E36E98"/>
    <w:multiLevelType w:val="hybridMultilevel"/>
    <w:tmpl w:val="2D50B16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21C3F11"/>
    <w:multiLevelType w:val="hybridMultilevel"/>
    <w:tmpl w:val="AE5CA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9744F5"/>
    <w:multiLevelType w:val="hybridMultilevel"/>
    <w:tmpl w:val="662AE39E"/>
    <w:lvl w:ilvl="0" w:tplc="86501C3A">
      <w:start w:val="2009"/>
      <w:numFmt w:val="bullet"/>
      <w:lvlText w:val="-"/>
      <w:lvlJc w:val="left"/>
      <w:pPr>
        <w:ind w:left="1776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2B25709B"/>
    <w:multiLevelType w:val="multilevel"/>
    <w:tmpl w:val="3FEA3E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C0210BD"/>
    <w:multiLevelType w:val="hybridMultilevel"/>
    <w:tmpl w:val="B9D0F6CC"/>
    <w:lvl w:ilvl="0" w:tplc="040E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33213C5A"/>
    <w:multiLevelType w:val="hybridMultilevel"/>
    <w:tmpl w:val="FF8EAD12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CA55FC"/>
    <w:multiLevelType w:val="hybridMultilevel"/>
    <w:tmpl w:val="C930D0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213D27"/>
    <w:multiLevelType w:val="hybridMultilevel"/>
    <w:tmpl w:val="990A7AA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5E3C31"/>
    <w:multiLevelType w:val="multilevel"/>
    <w:tmpl w:val="BFE42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F64027"/>
    <w:multiLevelType w:val="hybridMultilevel"/>
    <w:tmpl w:val="A22C098E"/>
    <w:lvl w:ilvl="0" w:tplc="040E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>
    <w:nsid w:val="3BCA61CB"/>
    <w:multiLevelType w:val="hybridMultilevel"/>
    <w:tmpl w:val="D5B64ABC"/>
    <w:lvl w:ilvl="0" w:tplc="DEAABE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333333"/>
      </w:rPr>
    </w:lvl>
    <w:lvl w:ilvl="1" w:tplc="040E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E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E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E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E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E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E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E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43B10E73"/>
    <w:multiLevelType w:val="singleLevel"/>
    <w:tmpl w:val="29ECBA2C"/>
    <w:lvl w:ilvl="0">
      <w:start w:val="4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5">
    <w:nsid w:val="44B10F62"/>
    <w:multiLevelType w:val="hybridMultilevel"/>
    <w:tmpl w:val="5DC253F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E3C08B6"/>
    <w:multiLevelType w:val="hybridMultilevel"/>
    <w:tmpl w:val="2800EEC2"/>
    <w:lvl w:ilvl="0" w:tplc="3BFED1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33333"/>
      </w:rPr>
    </w:lvl>
    <w:lvl w:ilvl="1" w:tplc="99E8C9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3333"/>
      </w:rPr>
    </w:lvl>
    <w:lvl w:ilvl="2" w:tplc="660A2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E2E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2E8D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4833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B0246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41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BAA2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501C1911"/>
    <w:multiLevelType w:val="hybridMultilevel"/>
    <w:tmpl w:val="BC7EE6FA"/>
    <w:lvl w:ilvl="0" w:tplc="DB6E8D1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513D66EA"/>
    <w:multiLevelType w:val="multilevel"/>
    <w:tmpl w:val="571C5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D46CFC"/>
    <w:multiLevelType w:val="multilevel"/>
    <w:tmpl w:val="53C4F3F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6A12563"/>
    <w:multiLevelType w:val="hybridMultilevel"/>
    <w:tmpl w:val="B7A86058"/>
    <w:lvl w:ilvl="0" w:tplc="949A73D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F2422DD"/>
    <w:multiLevelType w:val="hybridMultilevel"/>
    <w:tmpl w:val="6E842E6A"/>
    <w:lvl w:ilvl="0" w:tplc="040E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2">
    <w:nsid w:val="608C1AB0"/>
    <w:multiLevelType w:val="hybridMultilevel"/>
    <w:tmpl w:val="0302D8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285117"/>
    <w:multiLevelType w:val="hybridMultilevel"/>
    <w:tmpl w:val="33F24F9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B14592"/>
    <w:multiLevelType w:val="hybridMultilevel"/>
    <w:tmpl w:val="8432D6C4"/>
    <w:lvl w:ilvl="0" w:tplc="86501C3A">
      <w:start w:val="2009"/>
      <w:numFmt w:val="bullet"/>
      <w:lvlText w:val="-"/>
      <w:lvlJc w:val="left"/>
      <w:pPr>
        <w:ind w:left="1776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64B1D8E"/>
    <w:multiLevelType w:val="hybridMultilevel"/>
    <w:tmpl w:val="56FC892C"/>
    <w:lvl w:ilvl="0" w:tplc="86501C3A">
      <w:start w:val="2009"/>
      <w:numFmt w:val="bullet"/>
      <w:lvlText w:val="-"/>
      <w:lvlJc w:val="left"/>
      <w:pPr>
        <w:ind w:left="1068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>
    <w:nsid w:val="6B0D16E2"/>
    <w:multiLevelType w:val="hybridMultilevel"/>
    <w:tmpl w:val="47F27DEC"/>
    <w:lvl w:ilvl="0" w:tplc="8BC8FA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F2A739B"/>
    <w:multiLevelType w:val="hybridMultilevel"/>
    <w:tmpl w:val="9AC87CC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E11212"/>
    <w:multiLevelType w:val="hybridMultilevel"/>
    <w:tmpl w:val="277AC1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F45D0A"/>
    <w:multiLevelType w:val="multilevel"/>
    <w:tmpl w:val="B98A5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7A6551"/>
    <w:multiLevelType w:val="hybridMultilevel"/>
    <w:tmpl w:val="354E3A4A"/>
    <w:lvl w:ilvl="0" w:tplc="040E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1">
    <w:nsid w:val="7B5F443C"/>
    <w:multiLevelType w:val="singleLevel"/>
    <w:tmpl w:val="040E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2">
    <w:nsid w:val="7B8A2933"/>
    <w:multiLevelType w:val="hybridMultilevel"/>
    <w:tmpl w:val="5E38219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3"/>
  </w:num>
  <w:num w:numId="3">
    <w:abstractNumId w:val="28"/>
  </w:num>
  <w:num w:numId="4">
    <w:abstractNumId w:val="39"/>
  </w:num>
  <w:num w:numId="5">
    <w:abstractNumId w:val="9"/>
  </w:num>
  <w:num w:numId="6">
    <w:abstractNumId w:val="27"/>
  </w:num>
  <w:num w:numId="7">
    <w:abstractNumId w:val="8"/>
  </w:num>
  <w:num w:numId="8">
    <w:abstractNumId w:val="0"/>
  </w:num>
  <w:num w:numId="9">
    <w:abstractNumId w:val="4"/>
  </w:num>
  <w:num w:numId="10">
    <w:abstractNumId w:val="21"/>
  </w:num>
  <w:num w:numId="11">
    <w:abstractNumId w:val="37"/>
  </w:num>
  <w:num w:numId="12">
    <w:abstractNumId w:val="41"/>
  </w:num>
  <w:num w:numId="13">
    <w:abstractNumId w:val="20"/>
  </w:num>
  <w:num w:numId="14">
    <w:abstractNumId w:val="32"/>
  </w:num>
  <w:num w:numId="15">
    <w:abstractNumId w:val="25"/>
  </w:num>
  <w:num w:numId="16">
    <w:abstractNumId w:val="22"/>
  </w:num>
  <w:num w:numId="17">
    <w:abstractNumId w:val="13"/>
  </w:num>
  <w:num w:numId="18">
    <w:abstractNumId w:val="35"/>
  </w:num>
  <w:num w:numId="19">
    <w:abstractNumId w:val="15"/>
  </w:num>
  <w:num w:numId="20">
    <w:abstractNumId w:val="34"/>
  </w:num>
  <w:num w:numId="21">
    <w:abstractNumId w:val="17"/>
  </w:num>
  <w:num w:numId="22">
    <w:abstractNumId w:val="5"/>
  </w:num>
  <w:num w:numId="23">
    <w:abstractNumId w:val="18"/>
  </w:num>
  <w:num w:numId="24">
    <w:abstractNumId w:val="40"/>
  </w:num>
  <w:num w:numId="25">
    <w:abstractNumId w:val="31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</w:num>
  <w:num w:numId="28">
    <w:abstractNumId w:val="6"/>
  </w:num>
  <w:num w:numId="29">
    <w:abstractNumId w:val="10"/>
  </w:num>
  <w:num w:numId="30">
    <w:abstractNumId w:val="12"/>
  </w:num>
  <w:num w:numId="31">
    <w:abstractNumId w:val="36"/>
  </w:num>
  <w:num w:numId="3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7"/>
  </w:num>
  <w:num w:numId="35">
    <w:abstractNumId w:val="29"/>
  </w:num>
  <w:num w:numId="36">
    <w:abstractNumId w:val="26"/>
  </w:num>
  <w:num w:numId="37">
    <w:abstractNumId w:val="16"/>
  </w:num>
  <w:num w:numId="38">
    <w:abstractNumId w:val="23"/>
  </w:num>
  <w:num w:numId="39">
    <w:abstractNumId w:val="3"/>
  </w:num>
  <w:num w:numId="40">
    <w:abstractNumId w:val="24"/>
  </w:num>
  <w:num w:numId="41">
    <w:abstractNumId w:val="19"/>
  </w:num>
  <w:num w:numId="42">
    <w:abstractNumId w:val="2"/>
  </w:num>
  <w:num w:numId="43">
    <w:abstractNumId w:val="1"/>
  </w:num>
  <w:num w:numId="44">
    <w:abstractNumId w:val="14"/>
  </w:num>
  <w:num w:numId="45">
    <w:abstractNumId w:val="38"/>
  </w:num>
  <w:num w:numId="4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14"/>
    <w:rsid w:val="000011B1"/>
    <w:rsid w:val="00002003"/>
    <w:rsid w:val="00003494"/>
    <w:rsid w:val="00015BC5"/>
    <w:rsid w:val="00017E83"/>
    <w:rsid w:val="0002550D"/>
    <w:rsid w:val="00037385"/>
    <w:rsid w:val="0004264A"/>
    <w:rsid w:val="000465B2"/>
    <w:rsid w:val="000520FB"/>
    <w:rsid w:val="00052FCC"/>
    <w:rsid w:val="00060A56"/>
    <w:rsid w:val="000635B1"/>
    <w:rsid w:val="00072E08"/>
    <w:rsid w:val="00090F43"/>
    <w:rsid w:val="00093333"/>
    <w:rsid w:val="00095B18"/>
    <w:rsid w:val="000A070F"/>
    <w:rsid w:val="000A6BFE"/>
    <w:rsid w:val="000B33B0"/>
    <w:rsid w:val="000C644A"/>
    <w:rsid w:val="000D311A"/>
    <w:rsid w:val="000E0720"/>
    <w:rsid w:val="000F1165"/>
    <w:rsid w:val="000F414F"/>
    <w:rsid w:val="000F5218"/>
    <w:rsid w:val="000F66C1"/>
    <w:rsid w:val="00100FE9"/>
    <w:rsid w:val="001020E9"/>
    <w:rsid w:val="00104328"/>
    <w:rsid w:val="001165C4"/>
    <w:rsid w:val="00120CD3"/>
    <w:rsid w:val="0012245C"/>
    <w:rsid w:val="00122E0E"/>
    <w:rsid w:val="00135F9B"/>
    <w:rsid w:val="00137551"/>
    <w:rsid w:val="00137B80"/>
    <w:rsid w:val="001421D0"/>
    <w:rsid w:val="0014336C"/>
    <w:rsid w:val="00147791"/>
    <w:rsid w:val="001725F5"/>
    <w:rsid w:val="00183504"/>
    <w:rsid w:val="00184631"/>
    <w:rsid w:val="00185171"/>
    <w:rsid w:val="00196EB5"/>
    <w:rsid w:val="001A1998"/>
    <w:rsid w:val="001B25B8"/>
    <w:rsid w:val="001C3F6E"/>
    <w:rsid w:val="001D25F1"/>
    <w:rsid w:val="001E1D6B"/>
    <w:rsid w:val="001F0320"/>
    <w:rsid w:val="001F1B0D"/>
    <w:rsid w:val="001F1D26"/>
    <w:rsid w:val="0022568E"/>
    <w:rsid w:val="002261CD"/>
    <w:rsid w:val="00233010"/>
    <w:rsid w:val="00233FB2"/>
    <w:rsid w:val="0023664F"/>
    <w:rsid w:val="0025302A"/>
    <w:rsid w:val="00254878"/>
    <w:rsid w:val="00255AFD"/>
    <w:rsid w:val="00274038"/>
    <w:rsid w:val="00275100"/>
    <w:rsid w:val="0027661C"/>
    <w:rsid w:val="00277BC5"/>
    <w:rsid w:val="00280653"/>
    <w:rsid w:val="00281266"/>
    <w:rsid w:val="00282D19"/>
    <w:rsid w:val="00283B71"/>
    <w:rsid w:val="002A4317"/>
    <w:rsid w:val="002A48C8"/>
    <w:rsid w:val="002B4AEE"/>
    <w:rsid w:val="002B6C3E"/>
    <w:rsid w:val="002C1224"/>
    <w:rsid w:val="002C36CD"/>
    <w:rsid w:val="002C4935"/>
    <w:rsid w:val="002D014B"/>
    <w:rsid w:val="002D784A"/>
    <w:rsid w:val="002E23DE"/>
    <w:rsid w:val="002E3BD1"/>
    <w:rsid w:val="002E74BD"/>
    <w:rsid w:val="002F2964"/>
    <w:rsid w:val="002F36F7"/>
    <w:rsid w:val="00300173"/>
    <w:rsid w:val="0030023A"/>
    <w:rsid w:val="00304720"/>
    <w:rsid w:val="0030674A"/>
    <w:rsid w:val="00307DDF"/>
    <w:rsid w:val="00314CF9"/>
    <w:rsid w:val="00321AA3"/>
    <w:rsid w:val="00326017"/>
    <w:rsid w:val="00327F34"/>
    <w:rsid w:val="0033014E"/>
    <w:rsid w:val="00332DB9"/>
    <w:rsid w:val="00333108"/>
    <w:rsid w:val="00337A5D"/>
    <w:rsid w:val="00350907"/>
    <w:rsid w:val="003601ED"/>
    <w:rsid w:val="003608FE"/>
    <w:rsid w:val="00362C40"/>
    <w:rsid w:val="00385E3D"/>
    <w:rsid w:val="00386608"/>
    <w:rsid w:val="00392357"/>
    <w:rsid w:val="00395BF4"/>
    <w:rsid w:val="00395CF1"/>
    <w:rsid w:val="00395D56"/>
    <w:rsid w:val="003B147B"/>
    <w:rsid w:val="003B45AF"/>
    <w:rsid w:val="003B4CC5"/>
    <w:rsid w:val="003C6045"/>
    <w:rsid w:val="003C7202"/>
    <w:rsid w:val="003D02F7"/>
    <w:rsid w:val="003D4AF1"/>
    <w:rsid w:val="003D7625"/>
    <w:rsid w:val="003F647D"/>
    <w:rsid w:val="004011B3"/>
    <w:rsid w:val="00402D95"/>
    <w:rsid w:val="004129E8"/>
    <w:rsid w:val="00416B8F"/>
    <w:rsid w:val="00420C9E"/>
    <w:rsid w:val="004259FF"/>
    <w:rsid w:val="00430A29"/>
    <w:rsid w:val="0043794F"/>
    <w:rsid w:val="00437EBB"/>
    <w:rsid w:val="00450D90"/>
    <w:rsid w:val="00472931"/>
    <w:rsid w:val="00475140"/>
    <w:rsid w:val="00483C0A"/>
    <w:rsid w:val="00484475"/>
    <w:rsid w:val="00494FF5"/>
    <w:rsid w:val="004A16BE"/>
    <w:rsid w:val="004A4068"/>
    <w:rsid w:val="004A5ECC"/>
    <w:rsid w:val="004A7A7F"/>
    <w:rsid w:val="004B6772"/>
    <w:rsid w:val="004C6C7F"/>
    <w:rsid w:val="004C70E8"/>
    <w:rsid w:val="004E02E2"/>
    <w:rsid w:val="004E09CA"/>
    <w:rsid w:val="004E4F85"/>
    <w:rsid w:val="004E52D4"/>
    <w:rsid w:val="0050176C"/>
    <w:rsid w:val="00503A27"/>
    <w:rsid w:val="00531EA8"/>
    <w:rsid w:val="00532C8F"/>
    <w:rsid w:val="00534E1E"/>
    <w:rsid w:val="0054368E"/>
    <w:rsid w:val="00544673"/>
    <w:rsid w:val="00550B79"/>
    <w:rsid w:val="005678D8"/>
    <w:rsid w:val="0057511F"/>
    <w:rsid w:val="005838D1"/>
    <w:rsid w:val="00590CF9"/>
    <w:rsid w:val="00591F63"/>
    <w:rsid w:val="00594D2B"/>
    <w:rsid w:val="005A12A8"/>
    <w:rsid w:val="005A16D3"/>
    <w:rsid w:val="005A3625"/>
    <w:rsid w:val="005B7FFD"/>
    <w:rsid w:val="005C13B2"/>
    <w:rsid w:val="005C71FB"/>
    <w:rsid w:val="005D313E"/>
    <w:rsid w:val="005E4856"/>
    <w:rsid w:val="005E55BA"/>
    <w:rsid w:val="005F075E"/>
    <w:rsid w:val="005F7914"/>
    <w:rsid w:val="00606607"/>
    <w:rsid w:val="00613B15"/>
    <w:rsid w:val="00613FF3"/>
    <w:rsid w:val="00625AD4"/>
    <w:rsid w:val="006272C8"/>
    <w:rsid w:val="00630EFF"/>
    <w:rsid w:val="00632855"/>
    <w:rsid w:val="006400CA"/>
    <w:rsid w:val="006404ED"/>
    <w:rsid w:val="00640E33"/>
    <w:rsid w:val="00641A60"/>
    <w:rsid w:val="00652941"/>
    <w:rsid w:val="00660AC7"/>
    <w:rsid w:val="00662E89"/>
    <w:rsid w:val="00663182"/>
    <w:rsid w:val="00664AB4"/>
    <w:rsid w:val="00674E41"/>
    <w:rsid w:val="00676475"/>
    <w:rsid w:val="00680034"/>
    <w:rsid w:val="0069144A"/>
    <w:rsid w:val="00695F87"/>
    <w:rsid w:val="006B34D0"/>
    <w:rsid w:val="006B737B"/>
    <w:rsid w:val="006C3BAA"/>
    <w:rsid w:val="006C61D6"/>
    <w:rsid w:val="006E237F"/>
    <w:rsid w:val="006E759F"/>
    <w:rsid w:val="006F1759"/>
    <w:rsid w:val="006F22E7"/>
    <w:rsid w:val="006F2FCC"/>
    <w:rsid w:val="0070019B"/>
    <w:rsid w:val="0070396B"/>
    <w:rsid w:val="007167DD"/>
    <w:rsid w:val="007323D9"/>
    <w:rsid w:val="00751034"/>
    <w:rsid w:val="00751BFA"/>
    <w:rsid w:val="0076726E"/>
    <w:rsid w:val="00777142"/>
    <w:rsid w:val="00793ED2"/>
    <w:rsid w:val="007A3248"/>
    <w:rsid w:val="007A5FB9"/>
    <w:rsid w:val="007B06A5"/>
    <w:rsid w:val="007C3AB8"/>
    <w:rsid w:val="007C40F3"/>
    <w:rsid w:val="007C73B9"/>
    <w:rsid w:val="007D0DD6"/>
    <w:rsid w:val="007D5C13"/>
    <w:rsid w:val="007E0181"/>
    <w:rsid w:val="007E21BA"/>
    <w:rsid w:val="007F2510"/>
    <w:rsid w:val="007F60B2"/>
    <w:rsid w:val="007F7AA0"/>
    <w:rsid w:val="00801F92"/>
    <w:rsid w:val="00826871"/>
    <w:rsid w:val="00851B96"/>
    <w:rsid w:val="00857391"/>
    <w:rsid w:val="00864C88"/>
    <w:rsid w:val="008719F5"/>
    <w:rsid w:val="0088602F"/>
    <w:rsid w:val="00896C6A"/>
    <w:rsid w:val="008A2CF8"/>
    <w:rsid w:val="008B0612"/>
    <w:rsid w:val="008B405B"/>
    <w:rsid w:val="008C159E"/>
    <w:rsid w:val="008C1C6F"/>
    <w:rsid w:val="008C7A36"/>
    <w:rsid w:val="008D0B47"/>
    <w:rsid w:val="008D1D38"/>
    <w:rsid w:val="008D7BE4"/>
    <w:rsid w:val="008E5F80"/>
    <w:rsid w:val="008F44EB"/>
    <w:rsid w:val="00904E9E"/>
    <w:rsid w:val="009115E5"/>
    <w:rsid w:val="009262CA"/>
    <w:rsid w:val="0093765B"/>
    <w:rsid w:val="00945C0B"/>
    <w:rsid w:val="0096136E"/>
    <w:rsid w:val="00963E3A"/>
    <w:rsid w:val="00965027"/>
    <w:rsid w:val="009722BF"/>
    <w:rsid w:val="0099222E"/>
    <w:rsid w:val="009A010D"/>
    <w:rsid w:val="009A1EC0"/>
    <w:rsid w:val="009D0986"/>
    <w:rsid w:val="009E2771"/>
    <w:rsid w:val="009E4E22"/>
    <w:rsid w:val="00A02C4A"/>
    <w:rsid w:val="00A0327D"/>
    <w:rsid w:val="00A13363"/>
    <w:rsid w:val="00A152E8"/>
    <w:rsid w:val="00A21265"/>
    <w:rsid w:val="00A22FAD"/>
    <w:rsid w:val="00A2657A"/>
    <w:rsid w:val="00A4391E"/>
    <w:rsid w:val="00A63782"/>
    <w:rsid w:val="00A65AAB"/>
    <w:rsid w:val="00A7035D"/>
    <w:rsid w:val="00A726AC"/>
    <w:rsid w:val="00A85407"/>
    <w:rsid w:val="00A869C6"/>
    <w:rsid w:val="00A87279"/>
    <w:rsid w:val="00A93B20"/>
    <w:rsid w:val="00A95EE4"/>
    <w:rsid w:val="00AA5AA8"/>
    <w:rsid w:val="00AA5D05"/>
    <w:rsid w:val="00AB0E3D"/>
    <w:rsid w:val="00AB36B2"/>
    <w:rsid w:val="00AB3B67"/>
    <w:rsid w:val="00AC0280"/>
    <w:rsid w:val="00AC3154"/>
    <w:rsid w:val="00AD4612"/>
    <w:rsid w:val="00AE276C"/>
    <w:rsid w:val="00AE3C12"/>
    <w:rsid w:val="00AF2D21"/>
    <w:rsid w:val="00B013C6"/>
    <w:rsid w:val="00B1062F"/>
    <w:rsid w:val="00B23F11"/>
    <w:rsid w:val="00B2750C"/>
    <w:rsid w:val="00B378F9"/>
    <w:rsid w:val="00B46D92"/>
    <w:rsid w:val="00B54BCE"/>
    <w:rsid w:val="00B601A3"/>
    <w:rsid w:val="00B71290"/>
    <w:rsid w:val="00B72AF6"/>
    <w:rsid w:val="00B76EFB"/>
    <w:rsid w:val="00B82B76"/>
    <w:rsid w:val="00B91014"/>
    <w:rsid w:val="00B933AC"/>
    <w:rsid w:val="00B97AAF"/>
    <w:rsid w:val="00BA013B"/>
    <w:rsid w:val="00BA0742"/>
    <w:rsid w:val="00BA4432"/>
    <w:rsid w:val="00BA73BD"/>
    <w:rsid w:val="00BB01A4"/>
    <w:rsid w:val="00BB3BC0"/>
    <w:rsid w:val="00BC4D36"/>
    <w:rsid w:val="00BD3687"/>
    <w:rsid w:val="00BD6F7D"/>
    <w:rsid w:val="00BF391B"/>
    <w:rsid w:val="00BF730B"/>
    <w:rsid w:val="00C12BA2"/>
    <w:rsid w:val="00C136DF"/>
    <w:rsid w:val="00C1496A"/>
    <w:rsid w:val="00C1624C"/>
    <w:rsid w:val="00C2079D"/>
    <w:rsid w:val="00C230C7"/>
    <w:rsid w:val="00C2356B"/>
    <w:rsid w:val="00C24D4B"/>
    <w:rsid w:val="00C30826"/>
    <w:rsid w:val="00C3135E"/>
    <w:rsid w:val="00C3497E"/>
    <w:rsid w:val="00C35361"/>
    <w:rsid w:val="00C4169A"/>
    <w:rsid w:val="00C72FBD"/>
    <w:rsid w:val="00C76091"/>
    <w:rsid w:val="00C76905"/>
    <w:rsid w:val="00C85258"/>
    <w:rsid w:val="00CC076E"/>
    <w:rsid w:val="00CC1953"/>
    <w:rsid w:val="00CE1BF7"/>
    <w:rsid w:val="00CE65B1"/>
    <w:rsid w:val="00CF07B3"/>
    <w:rsid w:val="00CF5EF8"/>
    <w:rsid w:val="00CF696C"/>
    <w:rsid w:val="00D0087A"/>
    <w:rsid w:val="00D0184A"/>
    <w:rsid w:val="00D0478F"/>
    <w:rsid w:val="00D05442"/>
    <w:rsid w:val="00D05FC5"/>
    <w:rsid w:val="00D104F6"/>
    <w:rsid w:val="00D115D9"/>
    <w:rsid w:val="00D17877"/>
    <w:rsid w:val="00D21BF5"/>
    <w:rsid w:val="00D232B9"/>
    <w:rsid w:val="00D26FD3"/>
    <w:rsid w:val="00D32E31"/>
    <w:rsid w:val="00D36FB8"/>
    <w:rsid w:val="00D454FF"/>
    <w:rsid w:val="00D45602"/>
    <w:rsid w:val="00D65074"/>
    <w:rsid w:val="00D73EF8"/>
    <w:rsid w:val="00D7615D"/>
    <w:rsid w:val="00D8348B"/>
    <w:rsid w:val="00D953BE"/>
    <w:rsid w:val="00D97FC4"/>
    <w:rsid w:val="00DA0A3E"/>
    <w:rsid w:val="00DA2729"/>
    <w:rsid w:val="00DA3EFF"/>
    <w:rsid w:val="00DB36AC"/>
    <w:rsid w:val="00DD69B0"/>
    <w:rsid w:val="00DE5E30"/>
    <w:rsid w:val="00E06742"/>
    <w:rsid w:val="00E1035F"/>
    <w:rsid w:val="00E272F8"/>
    <w:rsid w:val="00E36A2D"/>
    <w:rsid w:val="00E418DA"/>
    <w:rsid w:val="00E45210"/>
    <w:rsid w:val="00E47966"/>
    <w:rsid w:val="00E557A3"/>
    <w:rsid w:val="00E56EFB"/>
    <w:rsid w:val="00E577DA"/>
    <w:rsid w:val="00E60CF2"/>
    <w:rsid w:val="00E6123A"/>
    <w:rsid w:val="00E6284B"/>
    <w:rsid w:val="00E66390"/>
    <w:rsid w:val="00E73E3E"/>
    <w:rsid w:val="00E73EE4"/>
    <w:rsid w:val="00E77B35"/>
    <w:rsid w:val="00E829E7"/>
    <w:rsid w:val="00E85029"/>
    <w:rsid w:val="00E871B2"/>
    <w:rsid w:val="00E935FA"/>
    <w:rsid w:val="00E938EC"/>
    <w:rsid w:val="00E940B3"/>
    <w:rsid w:val="00E96E57"/>
    <w:rsid w:val="00EA0F42"/>
    <w:rsid w:val="00EA1CD9"/>
    <w:rsid w:val="00EA204E"/>
    <w:rsid w:val="00EA2267"/>
    <w:rsid w:val="00EB0C0F"/>
    <w:rsid w:val="00EB1A98"/>
    <w:rsid w:val="00EB4464"/>
    <w:rsid w:val="00EB4AFC"/>
    <w:rsid w:val="00ED3C5E"/>
    <w:rsid w:val="00ED4B74"/>
    <w:rsid w:val="00ED50E4"/>
    <w:rsid w:val="00F02977"/>
    <w:rsid w:val="00F07D10"/>
    <w:rsid w:val="00F1323A"/>
    <w:rsid w:val="00F21054"/>
    <w:rsid w:val="00F21061"/>
    <w:rsid w:val="00F22375"/>
    <w:rsid w:val="00F230EC"/>
    <w:rsid w:val="00F27CF3"/>
    <w:rsid w:val="00F34790"/>
    <w:rsid w:val="00F52F95"/>
    <w:rsid w:val="00F57CDF"/>
    <w:rsid w:val="00F61062"/>
    <w:rsid w:val="00F62936"/>
    <w:rsid w:val="00F64308"/>
    <w:rsid w:val="00F64FE6"/>
    <w:rsid w:val="00F75E5A"/>
    <w:rsid w:val="00F76231"/>
    <w:rsid w:val="00F84A26"/>
    <w:rsid w:val="00F92360"/>
    <w:rsid w:val="00F9433E"/>
    <w:rsid w:val="00FA4797"/>
    <w:rsid w:val="00FA7FE4"/>
    <w:rsid w:val="00FB3808"/>
    <w:rsid w:val="00FB6EA6"/>
    <w:rsid w:val="00FC7D57"/>
    <w:rsid w:val="00FD339D"/>
    <w:rsid w:val="00FE3FA3"/>
    <w:rsid w:val="00FF3F1E"/>
    <w:rsid w:val="00FF6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222E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51034"/>
    <w:pPr>
      <w:keepNext/>
      <w:spacing w:before="240" w:after="60"/>
      <w:ind w:left="0"/>
      <w:outlineLvl w:val="0"/>
    </w:pPr>
    <w:rPr>
      <w:b/>
      <w:bCs/>
      <w:spacing w:val="0"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rsid w:val="0099222E"/>
    <w:pPr>
      <w:keepNext/>
      <w:spacing w:before="120" w:after="120"/>
      <w:outlineLvl w:val="1"/>
    </w:pPr>
    <w:rPr>
      <w:b/>
      <w:bCs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99222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9"/>
    <w:qFormat/>
    <w:rsid w:val="00751034"/>
    <w:pPr>
      <w:spacing w:before="240" w:after="60"/>
      <w:ind w:left="0"/>
      <w:outlineLvl w:val="5"/>
    </w:pPr>
    <w:rPr>
      <w:rFonts w:ascii="Calibri" w:hAnsi="Calibri"/>
      <w:b/>
      <w:bCs/>
      <w:spacing w:val="0"/>
      <w:sz w:val="22"/>
      <w:szCs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51034"/>
    <w:rPr>
      <w:rFonts w:ascii="Arial" w:hAnsi="Arial"/>
      <w:b/>
      <w:kern w:val="32"/>
      <w:sz w:val="3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9222E"/>
    <w:rPr>
      <w:rFonts w:ascii="Arial" w:hAnsi="Arial"/>
      <w:b/>
      <w:spacing w:val="-5"/>
      <w:sz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9222E"/>
    <w:rPr>
      <w:rFonts w:ascii="Arial" w:hAnsi="Arial"/>
      <w:b/>
      <w:spacing w:val="-5"/>
      <w:sz w:val="26"/>
      <w:lang w:eastAsia="en-US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751034"/>
    <w:rPr>
      <w:rFonts w:ascii="Calibri" w:hAnsi="Calibri"/>
      <w:b/>
      <w:sz w:val="22"/>
    </w:rPr>
  </w:style>
  <w:style w:type="paragraph" w:customStyle="1" w:styleId="Hz-normal">
    <w:name w:val="Hz-normal"/>
    <w:basedOn w:val="Norml"/>
    <w:uiPriority w:val="99"/>
    <w:rsid w:val="009E2771"/>
    <w:pPr>
      <w:spacing w:before="120"/>
      <w:jc w:val="both"/>
    </w:pPr>
    <w:rPr>
      <w:rFonts w:cs="Arial"/>
    </w:rPr>
  </w:style>
  <w:style w:type="paragraph" w:styleId="lfej">
    <w:name w:val="header"/>
    <w:basedOn w:val="Norml"/>
    <w:link w:val="lfejChar"/>
    <w:uiPriority w:val="99"/>
    <w:rsid w:val="00E577D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F32F4"/>
    <w:rPr>
      <w:rFonts w:ascii="Arial" w:hAnsi="Arial"/>
      <w:spacing w:val="-5"/>
      <w:sz w:val="20"/>
      <w:szCs w:val="20"/>
      <w:lang w:eastAsia="en-US"/>
    </w:rPr>
  </w:style>
  <w:style w:type="paragraph" w:styleId="llb">
    <w:name w:val="footer"/>
    <w:basedOn w:val="Norml"/>
    <w:link w:val="llbChar"/>
    <w:uiPriority w:val="99"/>
    <w:rsid w:val="00E577D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F27CF3"/>
    <w:rPr>
      <w:rFonts w:ascii="Arial" w:hAnsi="Arial"/>
      <w:spacing w:val="-5"/>
      <w:lang w:eastAsia="en-US"/>
    </w:rPr>
  </w:style>
  <w:style w:type="character" w:styleId="Oldalszm">
    <w:name w:val="page number"/>
    <w:basedOn w:val="Bekezdsalapbettpusa"/>
    <w:uiPriority w:val="99"/>
    <w:rsid w:val="00E577DA"/>
    <w:rPr>
      <w:rFonts w:cs="Times New Roman"/>
    </w:rPr>
  </w:style>
  <w:style w:type="character" w:styleId="Hiperhivatkozs">
    <w:name w:val="Hyperlink"/>
    <w:basedOn w:val="Bekezdsalapbettpusa"/>
    <w:uiPriority w:val="99"/>
    <w:rsid w:val="00695F87"/>
    <w:rPr>
      <w:rFonts w:cs="Times New Roman"/>
      <w:color w:val="0000FF"/>
      <w:u w:val="single"/>
    </w:rPr>
  </w:style>
  <w:style w:type="paragraph" w:styleId="Alcm">
    <w:name w:val="Subtitle"/>
    <w:basedOn w:val="Norml"/>
    <w:link w:val="AlcmChar"/>
    <w:autoRedefine/>
    <w:uiPriority w:val="99"/>
    <w:qFormat/>
    <w:rsid w:val="0099222E"/>
    <w:pPr>
      <w:widowControl w:val="0"/>
      <w:spacing w:before="60" w:after="60"/>
      <w:ind w:left="708"/>
      <w:jc w:val="center"/>
      <w:outlineLvl w:val="1"/>
    </w:pPr>
    <w:rPr>
      <w:rFonts w:ascii="Arial Narrow" w:hAnsi="Arial Narrow"/>
      <w:b/>
      <w:bCs/>
      <w:caps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99"/>
    <w:locked/>
    <w:rsid w:val="0099222E"/>
    <w:rPr>
      <w:rFonts w:ascii="Arial Narrow" w:hAnsi="Arial Narrow"/>
      <w:b/>
      <w:caps/>
      <w:snapToGrid w:val="0"/>
      <w:spacing w:val="-5"/>
      <w:sz w:val="24"/>
      <w:lang w:eastAsia="en-US"/>
    </w:rPr>
  </w:style>
  <w:style w:type="paragraph" w:styleId="Buborkszveg">
    <w:name w:val="Balloon Text"/>
    <w:basedOn w:val="Norml"/>
    <w:link w:val="BuborkszvegChar"/>
    <w:uiPriority w:val="99"/>
    <w:rsid w:val="0099222E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99222E"/>
    <w:rPr>
      <w:rFonts w:ascii="Tahoma" w:hAnsi="Tahoma"/>
      <w:spacing w:val="-5"/>
      <w:sz w:val="16"/>
      <w:lang w:eastAsia="en-US"/>
    </w:rPr>
  </w:style>
  <w:style w:type="paragraph" w:styleId="Cm">
    <w:name w:val="Title"/>
    <w:basedOn w:val="Norml"/>
    <w:link w:val="CmChar"/>
    <w:uiPriority w:val="99"/>
    <w:qFormat/>
    <w:rsid w:val="00751034"/>
    <w:pPr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99"/>
    <w:locked/>
    <w:rsid w:val="00751034"/>
    <w:rPr>
      <w:b/>
      <w:sz w:val="24"/>
    </w:rPr>
  </w:style>
  <w:style w:type="paragraph" w:styleId="Szvegblokk">
    <w:name w:val="Block Text"/>
    <w:basedOn w:val="Norml"/>
    <w:uiPriority w:val="99"/>
    <w:rsid w:val="00751034"/>
    <w:pPr>
      <w:tabs>
        <w:tab w:val="center" w:pos="6804"/>
      </w:tabs>
      <w:ind w:left="993" w:right="793"/>
      <w:jc w:val="both"/>
    </w:pPr>
    <w:rPr>
      <w:rFonts w:ascii="Arial HU" w:hAnsi="Arial HU"/>
      <w:spacing w:val="0"/>
      <w:sz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060A56"/>
    <w:pPr>
      <w:widowControl w:val="0"/>
      <w:spacing w:line="480" w:lineRule="atLeast"/>
      <w:ind w:left="0"/>
      <w:jc w:val="both"/>
    </w:pPr>
    <w:rPr>
      <w:rFonts w:ascii="Times New Roman" w:hAnsi="Times New Roman"/>
      <w:spacing w:val="0"/>
      <w:sz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F32F4"/>
    <w:rPr>
      <w:rFonts w:ascii="Arial" w:hAnsi="Arial"/>
      <w:spacing w:val="-5"/>
      <w:sz w:val="20"/>
      <w:szCs w:val="20"/>
      <w:lang w:eastAsia="en-US"/>
    </w:rPr>
  </w:style>
  <w:style w:type="paragraph" w:styleId="NormlWeb">
    <w:name w:val="Normal (Web)"/>
    <w:basedOn w:val="Norml"/>
    <w:uiPriority w:val="99"/>
    <w:rsid w:val="00FC7D57"/>
    <w:pPr>
      <w:spacing w:before="144" w:after="288"/>
      <w:ind w:left="0"/>
    </w:pPr>
    <w:rPr>
      <w:rFonts w:ascii="Times New Roman" w:hAnsi="Times New Roman"/>
      <w:spacing w:val="0"/>
      <w:sz w:val="24"/>
      <w:szCs w:val="24"/>
      <w:lang w:eastAsia="hu-HU"/>
    </w:rPr>
  </w:style>
  <w:style w:type="paragraph" w:customStyle="1" w:styleId="us">
    <w:name w:val="us"/>
    <w:basedOn w:val="Norml"/>
    <w:uiPriority w:val="99"/>
    <w:rsid w:val="001C3F6E"/>
    <w:pPr>
      <w:ind w:left="0"/>
    </w:pPr>
    <w:rPr>
      <w:spacing w:val="0"/>
      <w:sz w:val="2"/>
      <w:lang w:eastAsia="hu-HU"/>
    </w:rPr>
  </w:style>
  <w:style w:type="paragraph" w:styleId="Szvegtrzs2">
    <w:name w:val="Body Text 2"/>
    <w:basedOn w:val="Norml"/>
    <w:link w:val="Szvegtrzs2Char"/>
    <w:uiPriority w:val="99"/>
    <w:semiHidden/>
    <w:rsid w:val="00FF3F1E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FF3F1E"/>
    <w:rPr>
      <w:rFonts w:ascii="Arial" w:hAnsi="Arial"/>
      <w:spacing w:val="-5"/>
      <w:lang w:eastAsia="en-US"/>
    </w:rPr>
  </w:style>
  <w:style w:type="paragraph" w:styleId="Dokumentumtrkp">
    <w:name w:val="Document Map"/>
    <w:basedOn w:val="Norml"/>
    <w:link w:val="DokumentumtrkpChar"/>
    <w:uiPriority w:val="99"/>
    <w:semiHidden/>
    <w:rsid w:val="00BD3687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F32F4"/>
    <w:rPr>
      <w:spacing w:val="-5"/>
      <w:sz w:val="0"/>
      <w:szCs w:val="0"/>
      <w:lang w:eastAsia="en-US"/>
    </w:rPr>
  </w:style>
  <w:style w:type="paragraph" w:customStyle="1" w:styleId="Default">
    <w:name w:val="Default"/>
    <w:rsid w:val="006B737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282D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222E"/>
    <w:pPr>
      <w:ind w:left="835"/>
    </w:pPr>
    <w:rPr>
      <w:rFonts w:ascii="Arial" w:hAnsi="Arial"/>
      <w:spacing w:val="-5"/>
      <w:sz w:val="20"/>
      <w:szCs w:val="20"/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51034"/>
    <w:pPr>
      <w:keepNext/>
      <w:spacing w:before="240" w:after="60"/>
      <w:ind w:left="0"/>
      <w:outlineLvl w:val="0"/>
    </w:pPr>
    <w:rPr>
      <w:b/>
      <w:bCs/>
      <w:spacing w:val="0"/>
      <w:kern w:val="32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9"/>
    <w:qFormat/>
    <w:rsid w:val="0099222E"/>
    <w:pPr>
      <w:keepNext/>
      <w:spacing w:before="120" w:after="120"/>
      <w:outlineLvl w:val="1"/>
    </w:pPr>
    <w:rPr>
      <w:b/>
      <w:bCs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9"/>
    <w:qFormat/>
    <w:rsid w:val="0099222E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9"/>
    <w:qFormat/>
    <w:rsid w:val="00751034"/>
    <w:pPr>
      <w:spacing w:before="240" w:after="60"/>
      <w:ind w:left="0"/>
      <w:outlineLvl w:val="5"/>
    </w:pPr>
    <w:rPr>
      <w:rFonts w:ascii="Calibri" w:hAnsi="Calibri"/>
      <w:b/>
      <w:bCs/>
      <w:spacing w:val="0"/>
      <w:sz w:val="22"/>
      <w:szCs w:val="2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51034"/>
    <w:rPr>
      <w:rFonts w:ascii="Arial" w:hAnsi="Arial"/>
      <w:b/>
      <w:kern w:val="32"/>
      <w:sz w:val="32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99222E"/>
    <w:rPr>
      <w:rFonts w:ascii="Arial" w:hAnsi="Arial"/>
      <w:b/>
      <w:spacing w:val="-5"/>
      <w:sz w:val="28"/>
      <w:lang w:eastAsia="en-US"/>
    </w:rPr>
  </w:style>
  <w:style w:type="character" w:customStyle="1" w:styleId="Cmsor3Char">
    <w:name w:val="Címsor 3 Char"/>
    <w:basedOn w:val="Bekezdsalapbettpusa"/>
    <w:link w:val="Cmsor3"/>
    <w:uiPriority w:val="99"/>
    <w:locked/>
    <w:rsid w:val="0099222E"/>
    <w:rPr>
      <w:rFonts w:ascii="Arial" w:hAnsi="Arial"/>
      <w:b/>
      <w:spacing w:val="-5"/>
      <w:sz w:val="26"/>
      <w:lang w:eastAsia="en-US"/>
    </w:rPr>
  </w:style>
  <w:style w:type="character" w:customStyle="1" w:styleId="Cmsor6Char">
    <w:name w:val="Címsor 6 Char"/>
    <w:basedOn w:val="Bekezdsalapbettpusa"/>
    <w:link w:val="Cmsor6"/>
    <w:uiPriority w:val="99"/>
    <w:semiHidden/>
    <w:locked/>
    <w:rsid w:val="00751034"/>
    <w:rPr>
      <w:rFonts w:ascii="Calibri" w:hAnsi="Calibri"/>
      <w:b/>
      <w:sz w:val="22"/>
    </w:rPr>
  </w:style>
  <w:style w:type="paragraph" w:customStyle="1" w:styleId="Hz-normal">
    <w:name w:val="Hz-normal"/>
    <w:basedOn w:val="Norml"/>
    <w:uiPriority w:val="99"/>
    <w:rsid w:val="009E2771"/>
    <w:pPr>
      <w:spacing w:before="120"/>
      <w:jc w:val="both"/>
    </w:pPr>
    <w:rPr>
      <w:rFonts w:cs="Arial"/>
    </w:rPr>
  </w:style>
  <w:style w:type="paragraph" w:styleId="lfej">
    <w:name w:val="header"/>
    <w:basedOn w:val="Norml"/>
    <w:link w:val="lfejChar"/>
    <w:uiPriority w:val="99"/>
    <w:rsid w:val="00E577D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4F32F4"/>
    <w:rPr>
      <w:rFonts w:ascii="Arial" w:hAnsi="Arial"/>
      <w:spacing w:val="-5"/>
      <w:sz w:val="20"/>
      <w:szCs w:val="20"/>
      <w:lang w:eastAsia="en-US"/>
    </w:rPr>
  </w:style>
  <w:style w:type="paragraph" w:styleId="llb">
    <w:name w:val="footer"/>
    <w:basedOn w:val="Norml"/>
    <w:link w:val="llbChar"/>
    <w:uiPriority w:val="99"/>
    <w:rsid w:val="00E577D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locked/>
    <w:rsid w:val="00F27CF3"/>
    <w:rPr>
      <w:rFonts w:ascii="Arial" w:hAnsi="Arial"/>
      <w:spacing w:val="-5"/>
      <w:lang w:eastAsia="en-US"/>
    </w:rPr>
  </w:style>
  <w:style w:type="character" w:styleId="Oldalszm">
    <w:name w:val="page number"/>
    <w:basedOn w:val="Bekezdsalapbettpusa"/>
    <w:uiPriority w:val="99"/>
    <w:rsid w:val="00E577DA"/>
    <w:rPr>
      <w:rFonts w:cs="Times New Roman"/>
    </w:rPr>
  </w:style>
  <w:style w:type="character" w:styleId="Hiperhivatkozs">
    <w:name w:val="Hyperlink"/>
    <w:basedOn w:val="Bekezdsalapbettpusa"/>
    <w:uiPriority w:val="99"/>
    <w:rsid w:val="00695F87"/>
    <w:rPr>
      <w:rFonts w:cs="Times New Roman"/>
      <w:color w:val="0000FF"/>
      <w:u w:val="single"/>
    </w:rPr>
  </w:style>
  <w:style w:type="paragraph" w:styleId="Alcm">
    <w:name w:val="Subtitle"/>
    <w:basedOn w:val="Norml"/>
    <w:link w:val="AlcmChar"/>
    <w:autoRedefine/>
    <w:uiPriority w:val="99"/>
    <w:qFormat/>
    <w:rsid w:val="0099222E"/>
    <w:pPr>
      <w:widowControl w:val="0"/>
      <w:spacing w:before="60" w:after="60"/>
      <w:ind w:left="708"/>
      <w:jc w:val="center"/>
      <w:outlineLvl w:val="1"/>
    </w:pPr>
    <w:rPr>
      <w:rFonts w:ascii="Arial Narrow" w:hAnsi="Arial Narrow"/>
      <w:b/>
      <w:bCs/>
      <w:caps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99"/>
    <w:locked/>
    <w:rsid w:val="0099222E"/>
    <w:rPr>
      <w:rFonts w:ascii="Arial Narrow" w:hAnsi="Arial Narrow"/>
      <w:b/>
      <w:caps/>
      <w:snapToGrid w:val="0"/>
      <w:spacing w:val="-5"/>
      <w:sz w:val="24"/>
      <w:lang w:eastAsia="en-US"/>
    </w:rPr>
  </w:style>
  <w:style w:type="paragraph" w:styleId="Buborkszveg">
    <w:name w:val="Balloon Text"/>
    <w:basedOn w:val="Norml"/>
    <w:link w:val="BuborkszvegChar"/>
    <w:uiPriority w:val="99"/>
    <w:rsid w:val="0099222E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99222E"/>
    <w:rPr>
      <w:rFonts w:ascii="Tahoma" w:hAnsi="Tahoma"/>
      <w:spacing w:val="-5"/>
      <w:sz w:val="16"/>
      <w:lang w:eastAsia="en-US"/>
    </w:rPr>
  </w:style>
  <w:style w:type="paragraph" w:styleId="Cm">
    <w:name w:val="Title"/>
    <w:basedOn w:val="Norml"/>
    <w:link w:val="CmChar"/>
    <w:uiPriority w:val="99"/>
    <w:qFormat/>
    <w:rsid w:val="00751034"/>
    <w:pPr>
      <w:ind w:left="0"/>
      <w:jc w:val="center"/>
    </w:pPr>
    <w:rPr>
      <w:rFonts w:ascii="Times New Roman" w:hAnsi="Times New Roman"/>
      <w:b/>
      <w:bCs/>
      <w:spacing w:val="0"/>
      <w:sz w:val="24"/>
      <w:szCs w:val="24"/>
      <w:lang w:eastAsia="hu-HU"/>
    </w:rPr>
  </w:style>
  <w:style w:type="character" w:customStyle="1" w:styleId="CmChar">
    <w:name w:val="Cím Char"/>
    <w:basedOn w:val="Bekezdsalapbettpusa"/>
    <w:link w:val="Cm"/>
    <w:uiPriority w:val="99"/>
    <w:locked/>
    <w:rsid w:val="00751034"/>
    <w:rPr>
      <w:b/>
      <w:sz w:val="24"/>
    </w:rPr>
  </w:style>
  <w:style w:type="paragraph" w:styleId="Szvegblokk">
    <w:name w:val="Block Text"/>
    <w:basedOn w:val="Norml"/>
    <w:uiPriority w:val="99"/>
    <w:rsid w:val="00751034"/>
    <w:pPr>
      <w:tabs>
        <w:tab w:val="center" w:pos="6804"/>
      </w:tabs>
      <w:ind w:left="993" w:right="793"/>
      <w:jc w:val="both"/>
    </w:pPr>
    <w:rPr>
      <w:rFonts w:ascii="Arial HU" w:hAnsi="Arial HU"/>
      <w:spacing w:val="0"/>
      <w:sz w:val="24"/>
      <w:lang w:eastAsia="hu-HU"/>
    </w:rPr>
  </w:style>
  <w:style w:type="paragraph" w:styleId="Szvegtrzs">
    <w:name w:val="Body Text"/>
    <w:basedOn w:val="Norml"/>
    <w:link w:val="SzvegtrzsChar"/>
    <w:uiPriority w:val="99"/>
    <w:semiHidden/>
    <w:rsid w:val="00060A56"/>
    <w:pPr>
      <w:widowControl w:val="0"/>
      <w:spacing w:line="480" w:lineRule="atLeast"/>
      <w:ind w:left="0"/>
      <w:jc w:val="both"/>
    </w:pPr>
    <w:rPr>
      <w:rFonts w:ascii="Times New Roman" w:hAnsi="Times New Roman"/>
      <w:spacing w:val="0"/>
      <w:sz w:val="24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4F32F4"/>
    <w:rPr>
      <w:rFonts w:ascii="Arial" w:hAnsi="Arial"/>
      <w:spacing w:val="-5"/>
      <w:sz w:val="20"/>
      <w:szCs w:val="20"/>
      <w:lang w:eastAsia="en-US"/>
    </w:rPr>
  </w:style>
  <w:style w:type="paragraph" w:styleId="NormlWeb">
    <w:name w:val="Normal (Web)"/>
    <w:basedOn w:val="Norml"/>
    <w:uiPriority w:val="99"/>
    <w:rsid w:val="00FC7D57"/>
    <w:pPr>
      <w:spacing w:before="144" w:after="288"/>
      <w:ind w:left="0"/>
    </w:pPr>
    <w:rPr>
      <w:rFonts w:ascii="Times New Roman" w:hAnsi="Times New Roman"/>
      <w:spacing w:val="0"/>
      <w:sz w:val="24"/>
      <w:szCs w:val="24"/>
      <w:lang w:eastAsia="hu-HU"/>
    </w:rPr>
  </w:style>
  <w:style w:type="paragraph" w:customStyle="1" w:styleId="us">
    <w:name w:val="us"/>
    <w:basedOn w:val="Norml"/>
    <w:uiPriority w:val="99"/>
    <w:rsid w:val="001C3F6E"/>
    <w:pPr>
      <w:ind w:left="0"/>
    </w:pPr>
    <w:rPr>
      <w:spacing w:val="0"/>
      <w:sz w:val="2"/>
      <w:lang w:eastAsia="hu-HU"/>
    </w:rPr>
  </w:style>
  <w:style w:type="paragraph" w:styleId="Szvegtrzs2">
    <w:name w:val="Body Text 2"/>
    <w:basedOn w:val="Norml"/>
    <w:link w:val="Szvegtrzs2Char"/>
    <w:uiPriority w:val="99"/>
    <w:semiHidden/>
    <w:rsid w:val="00FF3F1E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locked/>
    <w:rsid w:val="00FF3F1E"/>
    <w:rPr>
      <w:rFonts w:ascii="Arial" w:hAnsi="Arial"/>
      <w:spacing w:val="-5"/>
      <w:lang w:eastAsia="en-US"/>
    </w:rPr>
  </w:style>
  <w:style w:type="paragraph" w:styleId="Dokumentumtrkp">
    <w:name w:val="Document Map"/>
    <w:basedOn w:val="Norml"/>
    <w:link w:val="DokumentumtrkpChar"/>
    <w:uiPriority w:val="99"/>
    <w:semiHidden/>
    <w:rsid w:val="00BD3687"/>
    <w:pPr>
      <w:shd w:val="clear" w:color="auto" w:fill="000080"/>
    </w:pPr>
    <w:rPr>
      <w:rFonts w:ascii="Tahoma" w:hAnsi="Tahoma" w:cs="Tahoma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4F32F4"/>
    <w:rPr>
      <w:spacing w:val="-5"/>
      <w:sz w:val="0"/>
      <w:szCs w:val="0"/>
      <w:lang w:eastAsia="en-US"/>
    </w:rPr>
  </w:style>
  <w:style w:type="paragraph" w:customStyle="1" w:styleId="Default">
    <w:name w:val="Default"/>
    <w:rsid w:val="006B737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Listaszerbekezds">
    <w:name w:val="List Paragraph"/>
    <w:basedOn w:val="Norml"/>
    <w:uiPriority w:val="34"/>
    <w:qFormat/>
    <w:rsid w:val="00282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4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8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\Dokumentumok\1-WORK\PM\BDL\lp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lp1.dotx</Template>
  <TotalTime>12</TotalTime>
  <Pages>7</Pages>
  <Words>574</Words>
  <Characters>4747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Tisztelt Polgármester Úr</vt:lpstr>
    </vt:vector>
  </TitlesOfParts>
  <Company>Purator Hungaria Kft.</Company>
  <LinksUpToDate>false</LinksUpToDate>
  <CharactersWithSpaces>5311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Tisztelt Polgármester Úr</dc:title>
  <dc:creator>HI</dc:creator>
  <cp:lastModifiedBy>Füstös András</cp:lastModifiedBy>
  <cp:revision>3</cp:revision>
  <cp:lastPrinted>2013-01-16T13:25:00Z</cp:lastPrinted>
  <dcterms:created xsi:type="dcterms:W3CDTF">2016-07-05T13:50:00Z</dcterms:created>
  <dcterms:modified xsi:type="dcterms:W3CDTF">2016-07-05T14:01:00Z</dcterms:modified>
</cp:coreProperties>
</file>